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LayoutGrid"/>
        <w:tblW w:w="3736" w:type="pct"/>
        <w:tblLook w:val="04A0" w:firstRow="1" w:lastRow="0" w:firstColumn="1" w:lastColumn="0" w:noHBand="0" w:noVBand="1"/>
      </w:tblPr>
      <w:tblGrid>
        <w:gridCol w:w="7370"/>
      </w:tblGrid>
      <w:tr w:rsidR="00E4695E" w14:paraId="54E6B55B" w14:textId="77777777" w:rsidTr="00B93275">
        <w:trPr>
          <w:trHeight w:val="1701"/>
        </w:trPr>
        <w:tc>
          <w:tcPr>
            <w:tcW w:w="7370" w:type="dxa"/>
          </w:tcPr>
          <w:p w14:paraId="0A90179E" w14:textId="59ACF450" w:rsidR="00F137E6" w:rsidRPr="00F137E6" w:rsidRDefault="00893394" w:rsidP="00CE7F7D">
            <w:pPr>
              <w:pStyle w:val="Title"/>
              <w:spacing w:line="600" w:lineRule="atLeast"/>
            </w:pPr>
            <w:r>
              <w:t>F</w:t>
            </w:r>
            <w:r w:rsidRPr="00893394">
              <w:t>aculty of Fine Arts and Music Assignment Cover</w:t>
            </w:r>
            <w:r w:rsidR="0086270C">
              <w:t xml:space="preserve"> </w:t>
            </w:r>
            <w:r w:rsidRPr="00893394">
              <w:t>Sheet</w:t>
            </w:r>
          </w:p>
        </w:tc>
      </w:tr>
    </w:tbl>
    <w:p w14:paraId="69E47342" w14:textId="03B58949" w:rsidR="004D6F22" w:rsidRPr="004D6F22" w:rsidRDefault="004D6F22" w:rsidP="3AC35101"/>
    <w:tbl>
      <w:tblPr>
        <w:tblStyle w:val="UniofMelTable3"/>
        <w:tblW w:w="5000" w:type="pct"/>
        <w:tblLayout w:type="fixed"/>
        <w:tblCellMar>
          <w:left w:w="0" w:type="dxa"/>
          <w:right w:w="0" w:type="dxa"/>
        </w:tblCellMar>
        <w:tblLook w:val="0480" w:firstRow="0" w:lastRow="0" w:firstColumn="1" w:lastColumn="0" w:noHBand="0" w:noVBand="1"/>
      </w:tblPr>
      <w:tblGrid>
        <w:gridCol w:w="1559"/>
        <w:gridCol w:w="284"/>
        <w:gridCol w:w="284"/>
        <w:gridCol w:w="283"/>
        <w:gridCol w:w="1701"/>
        <w:gridCol w:w="1559"/>
        <w:gridCol w:w="426"/>
        <w:gridCol w:w="3768"/>
      </w:tblGrid>
      <w:tr w:rsidR="00B93275" w14:paraId="5286D257" w14:textId="77777777" w:rsidTr="3AC351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tcW w:w="1559" w:type="dxa"/>
            <w:vAlign w:val="center"/>
          </w:tcPr>
          <w:p w14:paraId="7C26A555" w14:textId="04DA0CD2" w:rsidR="00B93275" w:rsidRPr="003337AE" w:rsidRDefault="00893394" w:rsidP="003337AE">
            <w:pPr>
              <w:pStyle w:val="TableText"/>
              <w:rPr>
                <w:b/>
                <w:bCs/>
              </w:rPr>
            </w:pPr>
            <w:r w:rsidRPr="00893394">
              <w:rPr>
                <w:b/>
                <w:bCs/>
              </w:rPr>
              <w:t>Student ID:</w:t>
            </w:r>
          </w:p>
        </w:tc>
        <w:tc>
          <w:tcPr>
            <w:tcW w:w="2552" w:type="dxa"/>
            <w:gridSpan w:val="4"/>
            <w:vAlign w:val="center"/>
          </w:tcPr>
          <w:p w14:paraId="71A19F78" w14:textId="09A6CF74" w:rsidR="00B93275" w:rsidRPr="00CE7F7D" w:rsidRDefault="00B93275" w:rsidP="00B93275">
            <w:pPr>
              <w:pStyle w:val="TableText"/>
            </w:pPr>
          </w:p>
        </w:tc>
        <w:tc>
          <w:tcPr>
            <w:tcW w:w="1559" w:type="dxa"/>
            <w:vAlign w:val="center"/>
          </w:tcPr>
          <w:p w14:paraId="606FA685" w14:textId="7D92807B" w:rsidR="00B93275" w:rsidRPr="003337AE" w:rsidRDefault="00893394" w:rsidP="003337AE">
            <w:pPr>
              <w:pStyle w:val="TableText"/>
              <w:rPr>
                <w:b/>
                <w:bCs/>
              </w:rPr>
            </w:pPr>
            <w:r w:rsidRPr="00893394">
              <w:rPr>
                <w:b/>
                <w:bCs/>
              </w:rPr>
              <w:t>Student Name:</w:t>
            </w:r>
          </w:p>
        </w:tc>
        <w:tc>
          <w:tcPr>
            <w:tcW w:w="4194" w:type="dxa"/>
            <w:gridSpan w:val="2"/>
            <w:vAlign w:val="center"/>
          </w:tcPr>
          <w:p w14:paraId="365413C2" w14:textId="5F713EA6" w:rsidR="00B93275" w:rsidRPr="00CE7F7D" w:rsidRDefault="00B93275" w:rsidP="00B93275">
            <w:pPr>
              <w:pStyle w:val="TableText"/>
              <w:ind w:left="57"/>
            </w:pPr>
          </w:p>
        </w:tc>
      </w:tr>
      <w:tr w:rsidR="00B93275" w14:paraId="14C9918D" w14:textId="77777777" w:rsidTr="3AC351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tcW w:w="2410" w:type="dxa"/>
            <w:gridSpan w:val="4"/>
            <w:vAlign w:val="center"/>
          </w:tcPr>
          <w:p w14:paraId="19403DC8" w14:textId="4E5C8549" w:rsidR="00B93275" w:rsidRPr="003337AE" w:rsidRDefault="00893394" w:rsidP="003337AE">
            <w:pPr>
              <w:pStyle w:val="TableText"/>
              <w:rPr>
                <w:b/>
                <w:bCs/>
              </w:rPr>
            </w:pPr>
            <w:r>
              <w:rPr>
                <w:b/>
                <w:bCs/>
              </w:rPr>
              <w:t>Subject (code and title)</w:t>
            </w:r>
          </w:p>
        </w:tc>
        <w:tc>
          <w:tcPr>
            <w:tcW w:w="7454" w:type="dxa"/>
            <w:gridSpan w:val="4"/>
            <w:vAlign w:val="center"/>
          </w:tcPr>
          <w:p w14:paraId="508EE3E4" w14:textId="167D5846" w:rsidR="00B93275" w:rsidRPr="00CE7F7D" w:rsidRDefault="00B93275" w:rsidP="00B93275">
            <w:pPr>
              <w:pStyle w:val="TableText"/>
            </w:pPr>
          </w:p>
        </w:tc>
      </w:tr>
      <w:tr w:rsidR="00B93275" w14:paraId="5BB6B925" w14:textId="77777777" w:rsidTr="3AC351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tcW w:w="1559" w:type="dxa"/>
            <w:vAlign w:val="center"/>
          </w:tcPr>
          <w:p w14:paraId="13E17B08" w14:textId="56D12103" w:rsidR="00B93275" w:rsidRPr="003337AE" w:rsidRDefault="00893394" w:rsidP="003337AE">
            <w:pPr>
              <w:pStyle w:val="TableText"/>
              <w:rPr>
                <w:b/>
                <w:bCs/>
              </w:rPr>
            </w:pPr>
            <w:r w:rsidRPr="00893394">
              <w:rPr>
                <w:b/>
                <w:bCs/>
              </w:rPr>
              <w:t>Tutor/Lecturer:</w:t>
            </w:r>
          </w:p>
        </w:tc>
        <w:tc>
          <w:tcPr>
            <w:tcW w:w="8305" w:type="dxa"/>
            <w:gridSpan w:val="7"/>
            <w:vAlign w:val="center"/>
          </w:tcPr>
          <w:p w14:paraId="4C39AD35" w14:textId="61B03378" w:rsidR="00B93275" w:rsidRPr="00CE7F7D" w:rsidRDefault="00B93275" w:rsidP="00B93275">
            <w:pPr>
              <w:pStyle w:val="TableText"/>
            </w:pPr>
          </w:p>
        </w:tc>
      </w:tr>
      <w:tr w:rsidR="00B93275" w14:paraId="7E82EFEE" w14:textId="77777777" w:rsidTr="3AC351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tcW w:w="2127" w:type="dxa"/>
            <w:gridSpan w:val="3"/>
            <w:vAlign w:val="center"/>
          </w:tcPr>
          <w:p w14:paraId="0BE9BA0E" w14:textId="2B0B87F1" w:rsidR="00B93275" w:rsidRPr="003337AE" w:rsidRDefault="00893394" w:rsidP="003337AE">
            <w:pPr>
              <w:pStyle w:val="TableText"/>
              <w:rPr>
                <w:b/>
                <w:bCs/>
              </w:rPr>
            </w:pPr>
            <w:r w:rsidRPr="00893394">
              <w:rPr>
                <w:b/>
                <w:bCs/>
              </w:rPr>
              <w:t>Assignment due date:</w:t>
            </w:r>
          </w:p>
        </w:tc>
        <w:tc>
          <w:tcPr>
            <w:tcW w:w="1984" w:type="dxa"/>
            <w:gridSpan w:val="2"/>
            <w:vAlign w:val="center"/>
          </w:tcPr>
          <w:p w14:paraId="209356FF" w14:textId="3FB36BB8" w:rsidR="00B93275" w:rsidRPr="00CE7F7D" w:rsidRDefault="00B93275" w:rsidP="00B93275">
            <w:pPr>
              <w:pStyle w:val="TableText"/>
            </w:pPr>
          </w:p>
        </w:tc>
        <w:tc>
          <w:tcPr>
            <w:tcW w:w="1985" w:type="dxa"/>
            <w:gridSpan w:val="2"/>
            <w:vAlign w:val="center"/>
          </w:tcPr>
          <w:p w14:paraId="4F7D390C" w14:textId="47660501" w:rsidR="00B93275" w:rsidRPr="003337AE" w:rsidRDefault="00893394" w:rsidP="003337AE">
            <w:pPr>
              <w:pStyle w:val="TableText"/>
              <w:rPr>
                <w:b/>
                <w:bCs/>
              </w:rPr>
            </w:pPr>
            <w:r w:rsidRPr="00893394">
              <w:rPr>
                <w:b/>
                <w:bCs/>
              </w:rPr>
              <w:t>Date of Submission</w:t>
            </w:r>
          </w:p>
        </w:tc>
        <w:tc>
          <w:tcPr>
            <w:tcW w:w="3768" w:type="dxa"/>
            <w:vAlign w:val="center"/>
          </w:tcPr>
          <w:p w14:paraId="120254FC" w14:textId="6138459D" w:rsidR="00B93275" w:rsidRPr="00CE7F7D" w:rsidRDefault="00B93275" w:rsidP="00B93275">
            <w:pPr>
              <w:pStyle w:val="TableText"/>
              <w:ind w:left="57"/>
            </w:pPr>
          </w:p>
        </w:tc>
      </w:tr>
      <w:tr w:rsidR="00893394" w14:paraId="5455B990" w14:textId="77777777" w:rsidTr="3AC351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tcW w:w="1843" w:type="dxa"/>
            <w:gridSpan w:val="2"/>
            <w:vAlign w:val="center"/>
          </w:tcPr>
          <w:p w14:paraId="5EB0B5CF" w14:textId="5F1F81E9" w:rsidR="00893394" w:rsidRPr="00893394" w:rsidRDefault="00893394" w:rsidP="003337AE">
            <w:pPr>
              <w:pStyle w:val="TableText"/>
              <w:rPr>
                <w:b/>
                <w:bCs/>
              </w:rPr>
            </w:pPr>
            <w:r w:rsidRPr="00893394">
              <w:rPr>
                <w:b/>
                <w:bCs/>
              </w:rPr>
              <w:t>Degree of study:</w:t>
            </w:r>
          </w:p>
        </w:tc>
        <w:tc>
          <w:tcPr>
            <w:tcW w:w="2268" w:type="dxa"/>
            <w:gridSpan w:val="3"/>
            <w:vAlign w:val="center"/>
          </w:tcPr>
          <w:p w14:paraId="3C3B9F37" w14:textId="77777777" w:rsidR="00893394" w:rsidRPr="00CE7F7D" w:rsidRDefault="00893394" w:rsidP="00B93275">
            <w:pPr>
              <w:pStyle w:val="TableText"/>
            </w:pPr>
          </w:p>
        </w:tc>
        <w:tc>
          <w:tcPr>
            <w:tcW w:w="1985" w:type="dxa"/>
            <w:gridSpan w:val="2"/>
            <w:vAlign w:val="center"/>
          </w:tcPr>
          <w:p w14:paraId="5657D2BA" w14:textId="77777777" w:rsidR="00893394" w:rsidRPr="003337AE" w:rsidRDefault="00893394" w:rsidP="003337AE">
            <w:pPr>
              <w:pStyle w:val="TableText"/>
              <w:rPr>
                <w:b/>
                <w:bCs/>
              </w:rPr>
            </w:pPr>
          </w:p>
        </w:tc>
        <w:tc>
          <w:tcPr>
            <w:tcW w:w="3768" w:type="dxa"/>
            <w:vAlign w:val="center"/>
          </w:tcPr>
          <w:p w14:paraId="023C09EF" w14:textId="77777777" w:rsidR="00893394" w:rsidRPr="00CE7F7D" w:rsidRDefault="00893394" w:rsidP="00B93275">
            <w:pPr>
              <w:pStyle w:val="TableText"/>
              <w:ind w:left="57"/>
            </w:pPr>
          </w:p>
        </w:tc>
      </w:tr>
    </w:tbl>
    <w:p w14:paraId="59D49B63" w14:textId="4A8EAF5C" w:rsidR="36007F8C" w:rsidRDefault="36007F8C" w:rsidP="009045E9">
      <w:pPr>
        <w:spacing w:before="480"/>
      </w:pPr>
      <w:r w:rsidRPr="3AC35101">
        <w:rPr>
          <w:rStyle w:val="Heading1Char"/>
        </w:rPr>
        <w:t>Academic Integrity</w:t>
      </w:r>
      <w:r>
        <w:br/>
        <w:t xml:space="preserve">For more information about what academic integrity and the University of Melbourne’s expectations, </w:t>
      </w:r>
      <w:r w:rsidR="298CCFFF">
        <w:t>p</w:t>
      </w:r>
      <w:r>
        <w:t>lease visit</w:t>
      </w:r>
      <w:r w:rsidR="5242DFA9">
        <w:t>:</w:t>
      </w:r>
      <w:r>
        <w:t xml:space="preserve"> </w:t>
      </w:r>
      <w:hyperlink r:id="rId9">
        <w:r w:rsidRPr="3AC35101">
          <w:rPr>
            <w:rStyle w:val="Hyperlink"/>
          </w:rPr>
          <w:t>https://go.unimelb.edu.au/8nw6</w:t>
        </w:r>
      </w:hyperlink>
    </w:p>
    <w:p w14:paraId="25DDA3CC" w14:textId="027D2C63" w:rsidR="0275E0A6" w:rsidRDefault="60FE1C7A" w:rsidP="4EBA2F8B">
      <w:pPr>
        <w:spacing w:before="0" w:after="0"/>
        <w:rPr>
          <w:rFonts w:eastAsiaTheme="minorEastAsia"/>
          <w:sz w:val="19"/>
          <w:szCs w:val="19"/>
        </w:rPr>
      </w:pPr>
      <w:r w:rsidRPr="4EBA2F8B">
        <w:rPr>
          <w:rFonts w:eastAsiaTheme="minorEastAsia"/>
        </w:rPr>
        <w:t>Academic integrity is crucial at the University of Melbourne. A breach of academic integrity can impact your grades and degree. By signing the student declaration, you're committing to “</w:t>
      </w:r>
      <w:r w:rsidRPr="4EBA2F8B">
        <w:rPr>
          <w:rFonts w:eastAsiaTheme="minorEastAsia"/>
          <w:i/>
          <w:iCs/>
        </w:rPr>
        <w:t>honesty, trust, fairness, respect, responsibility and courage in all academic endeavours, ensuring ethical and transparent scholarship</w:t>
      </w:r>
      <w:r w:rsidRPr="4EBA2F8B">
        <w:rPr>
          <w:rFonts w:eastAsiaTheme="minorEastAsia"/>
        </w:rPr>
        <w:t>” (</w:t>
      </w:r>
      <w:hyperlink r:id="rId10">
        <w:r w:rsidRPr="4EBA2F8B">
          <w:rPr>
            <w:rStyle w:val="Hyperlink"/>
            <w:rFonts w:eastAsiaTheme="minorEastAsia"/>
          </w:rPr>
          <w:t>University of Melbourne</w:t>
        </w:r>
      </w:hyperlink>
      <w:r w:rsidRPr="4EBA2F8B">
        <w:rPr>
          <w:rFonts w:eastAsiaTheme="minorEastAsia"/>
        </w:rPr>
        <w:t>, 2025) which creates a positive learning environment and supports your future success.</w:t>
      </w:r>
    </w:p>
    <w:p w14:paraId="23BF0384" w14:textId="694BD434" w:rsidR="00893394" w:rsidRDefault="00893394" w:rsidP="3AC35101">
      <w:r w:rsidRPr="3AC35101">
        <w:rPr>
          <w:rStyle w:val="Heading1Char"/>
        </w:rPr>
        <w:t>Submission</w:t>
      </w:r>
      <w:r>
        <w:br/>
        <w:t>If you are submitting a hard-copy assignment, please attach this form with the declaration below signed and submit it in the location directed by your lecturer.</w:t>
      </w:r>
      <w:r w:rsidR="7B374C65">
        <w:t xml:space="preserve"> If you have used Gen</w:t>
      </w:r>
      <w:r w:rsidR="3D6AC1E2">
        <w:t xml:space="preserve">erative </w:t>
      </w:r>
      <w:r w:rsidR="6D633D32" w:rsidRPr="4EBA2F8B">
        <w:rPr>
          <w:rFonts w:eastAsiaTheme="minorEastAsia"/>
          <w:color w:val="000000" w:themeColor="accent1"/>
        </w:rPr>
        <w:t xml:space="preserve">Artificial </w:t>
      </w:r>
      <w:r w:rsidR="3D6AC1E2">
        <w:t>Intelligence (</w:t>
      </w:r>
      <w:r w:rsidR="7B374C65">
        <w:t>Gen</w:t>
      </w:r>
      <w:r w:rsidR="3D6AC1E2">
        <w:t xml:space="preserve"> </w:t>
      </w:r>
      <w:r w:rsidR="7B374C65">
        <w:t>AI</w:t>
      </w:r>
      <w:r w:rsidR="3BA05B3A">
        <w:t>)</w:t>
      </w:r>
      <w:r w:rsidR="7B374C65">
        <w:t xml:space="preserve">, you need </w:t>
      </w:r>
      <w:r w:rsidR="3EAA2D7F">
        <w:t xml:space="preserve">to create </w:t>
      </w:r>
      <w:r w:rsidR="6531CB2B">
        <w:t>a</w:t>
      </w:r>
      <w:r w:rsidR="3EAA2D7F">
        <w:t xml:space="preserve"> </w:t>
      </w:r>
      <w:r w:rsidR="26E1BC3D">
        <w:t xml:space="preserve">declaration </w:t>
      </w:r>
      <w:r w:rsidR="27B883CB">
        <w:t xml:space="preserve">that </w:t>
      </w:r>
      <w:r w:rsidR="3EAA2D7F">
        <w:t>acknowledg</w:t>
      </w:r>
      <w:r w:rsidR="6AE6B41F">
        <w:t>es</w:t>
      </w:r>
      <w:r w:rsidR="3EAA2D7F">
        <w:t xml:space="preserve"> and reference this use. </w:t>
      </w:r>
      <w:r w:rsidR="728E9879">
        <w:t>For f</w:t>
      </w:r>
      <w:r w:rsidR="72CB27DA">
        <w:t xml:space="preserve">urther information about </w:t>
      </w:r>
      <w:r w:rsidR="17B7B471">
        <w:t xml:space="preserve">Gen AI use </w:t>
      </w:r>
      <w:r w:rsidR="72CB27DA">
        <w:t xml:space="preserve">declarations please see pages 2-3. </w:t>
      </w:r>
    </w:p>
    <w:p w14:paraId="4499CCB3" w14:textId="5784F45A" w:rsidR="00893394" w:rsidRDefault="00893394" w:rsidP="3AC35101">
      <w:pPr>
        <w:rPr>
          <w:rFonts w:eastAsiaTheme="minorEastAsia"/>
        </w:rPr>
      </w:pPr>
      <w:r w:rsidRPr="3AC35101">
        <w:rPr>
          <w:rStyle w:val="Heading1Char"/>
        </w:rPr>
        <w:t>Student Declaration</w:t>
      </w:r>
      <w:r>
        <w:br/>
      </w:r>
      <w:r w:rsidRPr="4EBA2F8B">
        <w:rPr>
          <w:rFonts w:eastAsiaTheme="minorEastAsia"/>
        </w:rPr>
        <w:t>Please tick to indicate that you understand the following statements.</w:t>
      </w:r>
    </w:p>
    <w:p w14:paraId="01F66010" w14:textId="1C4EFE89" w:rsidR="00893394" w:rsidRDefault="00893394" w:rsidP="00893394">
      <w:pPr>
        <w:rPr>
          <w:rFonts w:eastAsiaTheme="minorEastAsia"/>
        </w:rPr>
      </w:pPr>
      <w:r w:rsidRPr="59A33BB0">
        <w:rPr>
          <w:rFonts w:eastAsiaTheme="minorEastAsia"/>
        </w:rPr>
        <w:t>I declare that:</w:t>
      </w:r>
    </w:p>
    <w:p w14:paraId="2F4570A3" w14:textId="0EFAB6F0" w:rsidR="00893394" w:rsidRDefault="00000000" w:rsidP="00893394">
      <w:pPr>
        <w:ind w:left="709" w:hanging="283"/>
        <w:rPr>
          <w:rFonts w:eastAsiaTheme="minorEastAsia"/>
        </w:rPr>
      </w:pPr>
      <w:sdt>
        <w:sdtPr>
          <w:rPr>
            <w:rFonts w:eastAsiaTheme="minorEastAsia"/>
          </w:rPr>
          <w:id w:val="15697647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184A">
            <w:rPr>
              <w:rFonts w:ascii="MS Gothic" w:eastAsia="MS Gothic" w:hAnsi="MS Gothic" w:hint="eastAsia"/>
            </w:rPr>
            <w:t>☐</w:t>
          </w:r>
        </w:sdtContent>
      </w:sdt>
      <w:r w:rsidR="00893394">
        <w:tab/>
      </w:r>
      <w:r w:rsidR="00893394" w:rsidRPr="59A33BB0">
        <w:rPr>
          <w:rFonts w:eastAsiaTheme="minorEastAsia"/>
        </w:rPr>
        <w:t>This assignment is my own original work, except where I have appropriately cited the original source. (Appropriate citation of original work will vary from discipline to discipline.)</w:t>
      </w:r>
    </w:p>
    <w:p w14:paraId="6771C109" w14:textId="300629B0" w:rsidR="00893394" w:rsidRDefault="00000000" w:rsidP="4EBA2F8B">
      <w:pPr>
        <w:ind w:left="709" w:hanging="283"/>
        <w:rPr>
          <w:rFonts w:eastAsiaTheme="minorEastAsia"/>
        </w:rPr>
      </w:pPr>
      <w:sdt>
        <w:sdtPr>
          <w:rPr>
            <w:rFonts w:eastAsiaTheme="minorEastAsia"/>
          </w:rPr>
          <w:id w:val="-1632709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7F33B84C" w:rsidRPr="6BE8C544">
            <w:rPr>
              <w:rFonts w:ascii="MS Gothic" w:eastAsiaTheme="minorEastAsia" w:hAnsi="MS Gothic" w:cs="MS Gothic"/>
            </w:rPr>
            <w:t>☐</w:t>
          </w:r>
        </w:sdtContent>
      </w:sdt>
      <w:r w:rsidR="00893394" w:rsidRPr="59A33BB0">
        <w:rPr>
          <w:rFonts w:eastAsiaTheme="minorEastAsia"/>
        </w:rPr>
        <w:t>This assignment has not previously been submitted for assessment in this or any other subject.</w:t>
      </w:r>
    </w:p>
    <w:p w14:paraId="5F262E31" w14:textId="47AF3787" w:rsidR="00893394" w:rsidRDefault="00000000" w:rsidP="4EBA2F8B">
      <w:pPr>
        <w:ind w:left="709" w:hanging="283"/>
        <w:rPr>
          <w:rFonts w:eastAsiaTheme="minorEastAsia"/>
        </w:rPr>
      </w:pPr>
      <w:sdt>
        <w:sdtPr>
          <w:rPr>
            <w:rFonts w:eastAsiaTheme="minorEastAsia"/>
          </w:rPr>
          <w:id w:val="72554071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30EDDF8B" w:rsidRPr="6579D0B5">
            <w:rPr>
              <w:rFonts w:ascii="MS Gothic" w:eastAsiaTheme="minorEastAsia" w:hAnsi="MS Gothic" w:cs="MS Gothic"/>
            </w:rPr>
            <w:t>☐</w:t>
          </w:r>
        </w:sdtContent>
      </w:sdt>
      <w:r w:rsidR="68ACD9B4" w:rsidRPr="4EBA2F8B">
        <w:rPr>
          <w:rFonts w:eastAsiaTheme="minorEastAsia"/>
        </w:rPr>
        <w:t>I have not used any Gen AI tools or technologies to prepare this assessment.</w:t>
      </w:r>
    </w:p>
    <w:p w14:paraId="4C65C101" w14:textId="0E4F084C" w:rsidR="00893394" w:rsidRDefault="68ACD9B4" w:rsidP="4EBA2F8B">
      <w:pPr>
        <w:rPr>
          <w:rFonts w:eastAsiaTheme="minorEastAsia"/>
        </w:rPr>
      </w:pPr>
      <w:r w:rsidRPr="4EBA2F8B">
        <w:rPr>
          <w:rFonts w:eastAsiaTheme="minorEastAsia"/>
        </w:rPr>
        <w:t xml:space="preserve">If you have used Gen AI tools, please complete the checklist and Gen AI </w:t>
      </w:r>
      <w:r w:rsidR="4198E7EC" w:rsidRPr="4EBA2F8B">
        <w:rPr>
          <w:rFonts w:eastAsiaTheme="minorEastAsia"/>
        </w:rPr>
        <w:t xml:space="preserve">use </w:t>
      </w:r>
      <w:r w:rsidRPr="4EBA2F8B">
        <w:rPr>
          <w:rFonts w:eastAsiaTheme="minorEastAsia"/>
        </w:rPr>
        <w:t xml:space="preserve">declaration on page 2.  </w:t>
      </w:r>
    </w:p>
    <w:p w14:paraId="2A200ABB" w14:textId="253FBF70" w:rsidR="00893394" w:rsidRDefault="00893394" w:rsidP="00893394">
      <w:pPr>
        <w:rPr>
          <w:rFonts w:eastAsiaTheme="minorEastAsia"/>
        </w:rPr>
      </w:pPr>
      <w:r w:rsidRPr="59A33BB0">
        <w:rPr>
          <w:rFonts w:eastAsiaTheme="minorEastAsia"/>
        </w:rPr>
        <w:t>For the purposes of assessment, I give the assessor of this assignment permission to:</w:t>
      </w:r>
    </w:p>
    <w:p w14:paraId="1C2043BE" w14:textId="741D01FA" w:rsidR="00893394" w:rsidRDefault="00000000" w:rsidP="00893394">
      <w:pPr>
        <w:ind w:left="709" w:hanging="283"/>
        <w:rPr>
          <w:rFonts w:eastAsiaTheme="minorEastAsia"/>
        </w:rPr>
      </w:pPr>
      <w:sdt>
        <w:sdtPr>
          <w:rPr>
            <w:rFonts w:eastAsiaTheme="minorEastAsia"/>
          </w:rPr>
          <w:id w:val="17088314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3394" w:rsidRPr="59A33BB0">
            <w:rPr>
              <w:rFonts w:eastAsiaTheme="minorEastAsia"/>
            </w:rPr>
            <w:t>☐</w:t>
          </w:r>
        </w:sdtContent>
      </w:sdt>
      <w:r w:rsidR="00893394">
        <w:tab/>
      </w:r>
      <w:r w:rsidR="00893394" w:rsidRPr="59A33BB0">
        <w:rPr>
          <w:rFonts w:eastAsiaTheme="minorEastAsia"/>
        </w:rPr>
        <w:t>Reproduce this assignment and provide a copy to another member of staff; and</w:t>
      </w:r>
    </w:p>
    <w:p w14:paraId="0AB7621E" w14:textId="17E1CEA1" w:rsidR="00893394" w:rsidRPr="00893394" w:rsidRDefault="00000000" w:rsidP="00893394">
      <w:pPr>
        <w:ind w:left="709" w:hanging="283"/>
        <w:rPr>
          <w:rFonts w:eastAsiaTheme="minorEastAsia"/>
        </w:rPr>
      </w:pPr>
      <w:sdt>
        <w:sdtPr>
          <w:rPr>
            <w:rFonts w:eastAsiaTheme="minorEastAsia"/>
          </w:rPr>
          <w:id w:val="17823722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3394" w:rsidRPr="59A33BB0">
            <w:rPr>
              <w:rFonts w:eastAsiaTheme="minorEastAsia"/>
            </w:rPr>
            <w:t>☐</w:t>
          </w:r>
        </w:sdtContent>
      </w:sdt>
      <w:r w:rsidR="00893394">
        <w:tab/>
      </w:r>
      <w:r w:rsidR="00893394" w:rsidRPr="59A33BB0">
        <w:rPr>
          <w:rFonts w:eastAsiaTheme="minorEastAsia"/>
        </w:rPr>
        <w:t>Take steps to authenticate this assignment, including communicating a copy of this assignment to a checking service (e.g. Turnitin) which may retain a copy of the assignment on its database for future plagiarism checking.</w:t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9855"/>
      </w:tblGrid>
      <w:tr w:rsidR="4EBA2F8B" w14:paraId="71555E4E" w14:textId="77777777" w:rsidTr="00C243E4">
        <w:trPr>
          <w:trHeight w:val="300"/>
        </w:trPr>
        <w:tc>
          <w:tcPr>
            <w:tcW w:w="9855" w:type="dxa"/>
            <w:shd w:val="clear" w:color="auto" w:fill="FFFFFF" w:themeFill="background1"/>
          </w:tcPr>
          <w:p w14:paraId="41666343" w14:textId="5E8AA60D" w:rsidR="4DED70ED" w:rsidRPr="00C243E4" w:rsidRDefault="4DED70ED" w:rsidP="4EBA2F8B">
            <w:pPr>
              <w:rPr>
                <w:rStyle w:val="Heading1Char"/>
                <w:bCs/>
                <w:sz w:val="40"/>
                <w:szCs w:val="40"/>
              </w:rPr>
            </w:pPr>
            <w:r w:rsidRPr="00C243E4">
              <w:rPr>
                <w:rStyle w:val="Heading1Char"/>
                <w:bCs/>
                <w:sz w:val="40"/>
                <w:szCs w:val="40"/>
              </w:rPr>
              <w:lastRenderedPageBreak/>
              <w:t>Using Gen AI in your assessments</w:t>
            </w:r>
          </w:p>
        </w:tc>
      </w:tr>
    </w:tbl>
    <w:p w14:paraId="04535EBB" w14:textId="77777777" w:rsidR="00C243E4" w:rsidRPr="004D6F22" w:rsidRDefault="00C243E4" w:rsidP="00C243E4"/>
    <w:p w14:paraId="04862730" w14:textId="18F97EC7" w:rsidR="006A225D" w:rsidRPr="00376716" w:rsidRDefault="59311831" w:rsidP="4EBA2F8B">
      <w:pPr>
        <w:rPr>
          <w:rStyle w:val="Heading1Char"/>
          <w:bCs/>
        </w:rPr>
      </w:pPr>
      <w:r w:rsidRPr="00376716">
        <w:rPr>
          <w:rStyle w:val="Heading1Char"/>
          <w:bCs/>
        </w:rPr>
        <w:t>Checklist</w:t>
      </w:r>
      <w:r w:rsidRPr="00376716">
        <w:rPr>
          <w:rStyle w:val="Heading1Char"/>
        </w:rPr>
        <w:t xml:space="preserve"> </w:t>
      </w:r>
      <w:r w:rsidRPr="00376716">
        <w:rPr>
          <w:rStyle w:val="Heading1Char"/>
          <w:b w:val="0"/>
          <w:bCs/>
        </w:rPr>
        <w:t>and</w:t>
      </w:r>
      <w:r w:rsidRPr="00376716">
        <w:rPr>
          <w:rStyle w:val="Heading1Char"/>
        </w:rPr>
        <w:t xml:space="preserve"> </w:t>
      </w:r>
      <w:r w:rsidRPr="00376716">
        <w:rPr>
          <w:rStyle w:val="Heading1Char"/>
          <w:bCs/>
        </w:rPr>
        <w:t xml:space="preserve">Declaration for </w:t>
      </w:r>
      <w:r w:rsidR="54BB6DAD" w:rsidRPr="00376716">
        <w:rPr>
          <w:rStyle w:val="Heading1Char"/>
          <w:bCs/>
        </w:rPr>
        <w:t>Gen</w:t>
      </w:r>
      <w:r w:rsidR="41ED94E0" w:rsidRPr="00376716">
        <w:rPr>
          <w:rStyle w:val="Heading1Char"/>
          <w:bCs/>
        </w:rPr>
        <w:t>erative</w:t>
      </w:r>
      <w:r w:rsidR="54BB6DAD" w:rsidRPr="00376716">
        <w:rPr>
          <w:rStyle w:val="Heading1Char"/>
          <w:bCs/>
        </w:rPr>
        <w:t xml:space="preserve"> </w:t>
      </w:r>
      <w:r w:rsidR="07536E34" w:rsidRPr="00376716">
        <w:rPr>
          <w:rStyle w:val="Heading1Char"/>
          <w:bCs/>
        </w:rPr>
        <w:t>Artificial Intelligence (Gen AI) use</w:t>
      </w:r>
    </w:p>
    <w:p w14:paraId="77470953" w14:textId="66CAF98D" w:rsidR="006A225D" w:rsidRPr="00686DB4" w:rsidRDefault="59311831" w:rsidP="4EBA2F8B">
      <w:r w:rsidRPr="00686DB4">
        <w:t xml:space="preserve">If you have used </w:t>
      </w:r>
      <w:r w:rsidR="7107973D" w:rsidRPr="00686DB4">
        <w:t xml:space="preserve">Gen </w:t>
      </w:r>
      <w:r w:rsidRPr="00686DB4">
        <w:t>AI tools</w:t>
      </w:r>
      <w:r w:rsidR="74CCB34D" w:rsidRPr="00686DB4">
        <w:t>,</w:t>
      </w:r>
      <w:r w:rsidRPr="00686DB4">
        <w:t xml:space="preserve"> you must acknowledge what tool you have used and where it was accessed; you must give the prompts you used to generate the output; and you must describe how you used/ and or modified the output.</w:t>
      </w:r>
    </w:p>
    <w:p w14:paraId="46930AD0" w14:textId="37CEA7C3" w:rsidR="006A225D" w:rsidRDefault="00000000" w:rsidP="00A90C88">
      <w:pPr>
        <w:ind w:left="709" w:hanging="284"/>
        <w:rPr>
          <w:rFonts w:eastAsiaTheme="minorEastAsia"/>
          <w:color w:val="000000" w:themeColor="accent1"/>
        </w:rPr>
      </w:pPr>
      <w:sdt>
        <w:sdtPr>
          <w:rPr>
            <w:rFonts w:eastAsiaTheme="minorEastAsia"/>
          </w:rPr>
          <w:id w:val="-8303707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0C88" w:rsidRPr="59A33BB0">
            <w:rPr>
              <w:rFonts w:eastAsiaTheme="minorEastAsia"/>
            </w:rPr>
            <w:t>☐</w:t>
          </w:r>
        </w:sdtContent>
      </w:sdt>
      <w:r w:rsidR="00A90C88">
        <w:tab/>
      </w:r>
      <w:r w:rsidR="00A90C88" w:rsidRPr="4EBA2F8B">
        <w:rPr>
          <w:rFonts w:eastAsiaTheme="minorEastAsia"/>
          <w:color w:val="000000" w:themeColor="accent1"/>
        </w:rPr>
        <w:t xml:space="preserve"> </w:t>
      </w:r>
      <w:r w:rsidR="59311831" w:rsidRPr="4EBA2F8B">
        <w:rPr>
          <w:rFonts w:eastAsiaTheme="minorEastAsia"/>
          <w:color w:val="000000" w:themeColor="accent1"/>
        </w:rPr>
        <w:t xml:space="preserve">I have used any </w:t>
      </w:r>
      <w:r w:rsidR="430E39BD" w:rsidRPr="4EBA2F8B">
        <w:rPr>
          <w:rFonts w:eastAsiaTheme="minorEastAsia"/>
          <w:color w:val="000000" w:themeColor="accent1"/>
        </w:rPr>
        <w:t xml:space="preserve">Gen </w:t>
      </w:r>
      <w:r w:rsidR="59311831" w:rsidRPr="4EBA2F8B">
        <w:rPr>
          <w:rFonts w:eastAsiaTheme="minorEastAsia"/>
          <w:color w:val="000000" w:themeColor="accent1"/>
        </w:rPr>
        <w:t>AI tools or technologies to prepare this assessment.</w:t>
      </w:r>
    </w:p>
    <w:p w14:paraId="0CB2CA1E" w14:textId="1C7A972D" w:rsidR="006A225D" w:rsidRDefault="00000000" w:rsidP="00A90C88">
      <w:pPr>
        <w:ind w:left="709" w:hanging="284"/>
        <w:rPr>
          <w:rFonts w:eastAsiaTheme="minorEastAsia"/>
          <w:color w:val="000000" w:themeColor="accent1"/>
        </w:rPr>
      </w:pPr>
      <w:sdt>
        <w:sdtPr>
          <w:rPr>
            <w:rFonts w:eastAsiaTheme="minorEastAsia"/>
          </w:rPr>
          <w:id w:val="1240595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0C88" w:rsidRPr="59A33BB0">
            <w:rPr>
              <w:rFonts w:eastAsiaTheme="minorEastAsia"/>
            </w:rPr>
            <w:t>☐</w:t>
          </w:r>
        </w:sdtContent>
      </w:sdt>
      <w:r w:rsidR="00A90C88">
        <w:tab/>
      </w:r>
      <w:r w:rsidR="00A90C88" w:rsidRPr="4EBA2F8B">
        <w:rPr>
          <w:rFonts w:eastAsiaTheme="minorEastAsia"/>
          <w:color w:val="000000" w:themeColor="accent1"/>
        </w:rPr>
        <w:t xml:space="preserve"> </w:t>
      </w:r>
      <w:r w:rsidR="59311831" w:rsidRPr="4EBA2F8B">
        <w:rPr>
          <w:rFonts w:eastAsiaTheme="minorEastAsia"/>
          <w:color w:val="000000" w:themeColor="accent1"/>
        </w:rPr>
        <w:t xml:space="preserve">I have added the </w:t>
      </w:r>
      <w:r w:rsidR="7F92FF7F" w:rsidRPr="4EBA2F8B">
        <w:rPr>
          <w:rFonts w:eastAsiaTheme="minorEastAsia"/>
          <w:color w:val="000000" w:themeColor="accent1"/>
        </w:rPr>
        <w:t xml:space="preserve">Gen </w:t>
      </w:r>
      <w:r w:rsidR="59311831" w:rsidRPr="4EBA2F8B">
        <w:rPr>
          <w:rFonts w:eastAsiaTheme="minorEastAsia"/>
          <w:color w:val="000000" w:themeColor="accent1"/>
        </w:rPr>
        <w:t>AI tool to my reference list using the appropriate referencing style specified by the subject coordinator.</w:t>
      </w:r>
    </w:p>
    <w:p w14:paraId="0AFFB63F" w14:textId="484DE74A" w:rsidR="006A225D" w:rsidRDefault="00000000" w:rsidP="00A90C88">
      <w:pPr>
        <w:ind w:left="709" w:hanging="284"/>
        <w:rPr>
          <w:rFonts w:eastAsiaTheme="minorEastAsia"/>
          <w:color w:val="2D2D2D"/>
        </w:rPr>
      </w:pPr>
      <w:sdt>
        <w:sdtPr>
          <w:rPr>
            <w:rFonts w:eastAsiaTheme="minorEastAsia"/>
          </w:rPr>
          <w:id w:val="19773336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0C88" w:rsidRPr="59A33BB0">
            <w:rPr>
              <w:rFonts w:eastAsiaTheme="minorEastAsia"/>
            </w:rPr>
            <w:t>☐</w:t>
          </w:r>
        </w:sdtContent>
      </w:sdt>
      <w:r w:rsidR="00A90C88">
        <w:tab/>
      </w:r>
      <w:r w:rsidR="00A90C88" w:rsidRPr="4EBA2F8B">
        <w:rPr>
          <w:rFonts w:eastAsiaTheme="minorEastAsia"/>
          <w:color w:val="000000" w:themeColor="accent1"/>
        </w:rPr>
        <w:t xml:space="preserve"> </w:t>
      </w:r>
      <w:r w:rsidR="59311831" w:rsidRPr="4EBA2F8B">
        <w:rPr>
          <w:rFonts w:eastAsiaTheme="minorEastAsia"/>
          <w:color w:val="000000" w:themeColor="accent1"/>
        </w:rPr>
        <w:t xml:space="preserve">I have added a </w:t>
      </w:r>
      <w:r w:rsidR="62998EE0" w:rsidRPr="4EBA2F8B">
        <w:rPr>
          <w:rFonts w:eastAsiaTheme="minorEastAsia"/>
          <w:color w:val="000000" w:themeColor="accent1"/>
        </w:rPr>
        <w:t>G</w:t>
      </w:r>
      <w:r w:rsidR="59311831" w:rsidRPr="4EBA2F8B">
        <w:rPr>
          <w:rFonts w:eastAsiaTheme="minorEastAsia"/>
          <w:color w:val="000000" w:themeColor="accent1"/>
        </w:rPr>
        <w:t xml:space="preserve">en AI </w:t>
      </w:r>
      <w:r w:rsidR="59311831" w:rsidRPr="4EBA2F8B">
        <w:rPr>
          <w:rStyle w:val="Strong"/>
          <w:rFonts w:eastAsiaTheme="minorEastAsia"/>
          <w:b w:val="0"/>
          <w:bCs w:val="0"/>
          <w:color w:val="2D2D2D"/>
        </w:rPr>
        <w:t xml:space="preserve">Declaration for to my written document after the references. </w:t>
      </w:r>
    </w:p>
    <w:p w14:paraId="5897959B" w14:textId="62DA949B" w:rsidR="006A225D" w:rsidRDefault="00000000" w:rsidP="00A90C88">
      <w:pPr>
        <w:ind w:left="709" w:hanging="284"/>
        <w:rPr>
          <w:rStyle w:val="Strong"/>
          <w:rFonts w:eastAsiaTheme="minorEastAsia"/>
          <w:b w:val="0"/>
          <w:bCs w:val="0"/>
          <w:color w:val="2D2D2D"/>
        </w:rPr>
      </w:pPr>
      <w:sdt>
        <w:sdtPr>
          <w:rPr>
            <w:rFonts w:eastAsiaTheme="minorEastAsia"/>
            <w:b/>
            <w:bCs/>
          </w:rPr>
          <w:id w:val="1642069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0C88" w:rsidRPr="59A33BB0">
            <w:rPr>
              <w:rFonts w:eastAsiaTheme="minorEastAsia"/>
            </w:rPr>
            <w:t>☐</w:t>
          </w:r>
        </w:sdtContent>
      </w:sdt>
      <w:r w:rsidR="00A90C88">
        <w:tab/>
      </w:r>
      <w:r w:rsidR="00A90C88" w:rsidRPr="4EBA2F8B">
        <w:rPr>
          <w:rStyle w:val="Strong"/>
          <w:rFonts w:eastAsiaTheme="minorEastAsia"/>
          <w:b w:val="0"/>
          <w:bCs w:val="0"/>
          <w:color w:val="2D2D2D"/>
        </w:rPr>
        <w:t xml:space="preserve"> </w:t>
      </w:r>
      <w:r w:rsidR="59311831" w:rsidRPr="4EBA2F8B">
        <w:rPr>
          <w:rStyle w:val="Strong"/>
          <w:rFonts w:eastAsiaTheme="minorEastAsia"/>
          <w:b w:val="0"/>
          <w:bCs w:val="0"/>
          <w:color w:val="2D2D2D"/>
        </w:rPr>
        <w:t>My assessment task is a physical outcome/object, and I have documented the reference and declaration on this physical/digital cover sheet with permission from my subject coordinator</w:t>
      </w:r>
    </w:p>
    <w:p w14:paraId="2304A270" w14:textId="77777777" w:rsidR="00AD7039" w:rsidRDefault="00AD7039" w:rsidP="00686DB4">
      <w:pPr>
        <w:rPr>
          <w:rStyle w:val="Heading1Char"/>
          <w:bCs/>
        </w:rPr>
      </w:pPr>
    </w:p>
    <w:p w14:paraId="1753BA9B" w14:textId="0F9A06D4" w:rsidR="00686DB4" w:rsidRPr="00686DB4" w:rsidRDefault="00686DB4" w:rsidP="00686DB4">
      <w:pPr>
        <w:rPr>
          <w:rStyle w:val="Heading1Char"/>
          <w:bCs/>
        </w:rPr>
      </w:pPr>
      <w:r w:rsidRPr="00686DB4">
        <w:rPr>
          <w:rStyle w:val="Heading1Char"/>
          <w:bCs/>
        </w:rPr>
        <w:t>Declaration for Generative AI use</w:t>
      </w:r>
    </w:p>
    <w:p w14:paraId="022A9D3C" w14:textId="77777777" w:rsidR="00686DB4" w:rsidRPr="00686DB4" w:rsidRDefault="00686DB4" w:rsidP="00686DB4">
      <w:pPr>
        <w:rPr>
          <w:rFonts w:eastAsiaTheme="minorEastAsia"/>
          <w:color w:val="2D2D2D"/>
        </w:rPr>
      </w:pPr>
      <w:r w:rsidRPr="00686DB4">
        <w:rPr>
          <w:rFonts w:eastAsiaTheme="minorEastAsia"/>
          <w:color w:val="2D2D2D"/>
        </w:rPr>
        <w:t xml:space="preserve">Please fill in this declaration using your own words and describe what and how you used Gen AI in your assessment.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3647B3" w14:paraId="1720E98C" w14:textId="77777777" w:rsidTr="4B74203A">
        <w:trPr>
          <w:trHeight w:val="3045"/>
        </w:trPr>
        <w:tc>
          <w:tcPr>
            <w:tcW w:w="9854" w:type="dxa"/>
          </w:tcPr>
          <w:p w14:paraId="6D61AD80" w14:textId="1B7E8396" w:rsidR="003647B3" w:rsidRPr="00686DB4" w:rsidRDefault="003647B3" w:rsidP="003647B3">
            <w:pPr>
              <w:rPr>
                <w:rFonts w:eastAsiaTheme="minorEastAsia"/>
                <w:color w:val="2D2D2D"/>
              </w:rPr>
            </w:pPr>
            <w:r w:rsidRPr="00686DB4">
              <w:rPr>
                <w:rStyle w:val="Heading1Char"/>
                <w:bCs/>
                <w:sz w:val="20"/>
                <w:szCs w:val="20"/>
              </w:rPr>
              <w:t>Acknowledgment:</w:t>
            </w:r>
            <w:r w:rsidRPr="00686DB4">
              <w:rPr>
                <w:rFonts w:eastAsiaTheme="minorEastAsia"/>
                <w:color w:val="2D2D2D"/>
              </w:rPr>
              <w:t xml:space="preserve"> I acknowledge the use of </w:t>
            </w:r>
            <w:r w:rsidRPr="003647B3">
              <w:rPr>
                <w:rFonts w:eastAsiaTheme="minorEastAsia"/>
                <w:i/>
                <w:iCs/>
                <w:color w:val="2D2D2D"/>
              </w:rPr>
              <w:t>[Gen AI tool or technology name</w:t>
            </w:r>
            <w:r w:rsidR="009B50C8">
              <w:rPr>
                <w:rFonts w:eastAsiaTheme="minorEastAsia"/>
                <w:i/>
                <w:iCs/>
                <w:color w:val="2D2D2D"/>
              </w:rPr>
              <w:t xml:space="preserve"> and </w:t>
            </w:r>
            <w:r w:rsidRPr="002251EB">
              <w:rPr>
                <w:rFonts w:eastAsiaTheme="minorEastAsia"/>
                <w:i/>
                <w:iCs/>
                <w:color w:val="2D2D2D"/>
              </w:rPr>
              <w:t>link]</w:t>
            </w:r>
            <w:r w:rsidRPr="00686DB4">
              <w:rPr>
                <w:rFonts w:eastAsiaTheme="minorEastAsia"/>
                <w:color w:val="2D2D2D"/>
              </w:rPr>
              <w:t xml:space="preserve"> to generate/ edit/ modify... </w:t>
            </w:r>
          </w:p>
          <w:p w14:paraId="5749FEEF" w14:textId="77777777" w:rsidR="003647B3" w:rsidRPr="00686DB4" w:rsidRDefault="003647B3" w:rsidP="003647B3">
            <w:pPr>
              <w:rPr>
                <w:rFonts w:eastAsiaTheme="minorEastAsia"/>
                <w:color w:val="2D2D2D"/>
              </w:rPr>
            </w:pPr>
          </w:p>
          <w:p w14:paraId="4CC60558" w14:textId="77777777" w:rsidR="003647B3" w:rsidRPr="00686DB4" w:rsidRDefault="003647B3" w:rsidP="003647B3">
            <w:pPr>
              <w:rPr>
                <w:rFonts w:eastAsiaTheme="minorEastAsia"/>
                <w:color w:val="2D2D2D"/>
              </w:rPr>
            </w:pPr>
            <w:r w:rsidRPr="00686DB4">
              <w:rPr>
                <w:rStyle w:val="Heading1Char"/>
                <w:bCs/>
                <w:sz w:val="20"/>
                <w:szCs w:val="20"/>
              </w:rPr>
              <w:t>Prompt</w:t>
            </w:r>
            <w:r w:rsidRPr="00686DB4">
              <w:rPr>
                <w:rFonts w:eastAsiaTheme="minorEastAsia"/>
                <w:color w:val="2D2D2D"/>
              </w:rPr>
              <w:t>: I entered the following prompt/s...</w:t>
            </w:r>
          </w:p>
          <w:p w14:paraId="63C7D7BC" w14:textId="77777777" w:rsidR="003647B3" w:rsidRPr="00686DB4" w:rsidRDefault="003647B3" w:rsidP="003647B3">
            <w:pPr>
              <w:rPr>
                <w:rFonts w:eastAsiaTheme="minorEastAsia"/>
                <w:color w:val="2D2D2D"/>
              </w:rPr>
            </w:pPr>
          </w:p>
          <w:p w14:paraId="04AC2E2D" w14:textId="77777777" w:rsidR="003647B3" w:rsidRPr="00686DB4" w:rsidRDefault="003647B3" w:rsidP="003647B3">
            <w:pPr>
              <w:rPr>
                <w:rFonts w:eastAsiaTheme="minorEastAsia"/>
                <w:color w:val="2D2D2D"/>
              </w:rPr>
            </w:pPr>
            <w:r w:rsidRPr="00686DB4">
              <w:rPr>
                <w:rStyle w:val="Heading1Char"/>
                <w:bCs/>
                <w:sz w:val="20"/>
                <w:szCs w:val="20"/>
              </w:rPr>
              <w:t>Use</w:t>
            </w:r>
            <w:r w:rsidRPr="00686DB4">
              <w:rPr>
                <w:rFonts w:eastAsiaTheme="minorEastAsia"/>
                <w:color w:val="2D2D2D"/>
              </w:rPr>
              <w:t xml:space="preserve">: I used the output to... </w:t>
            </w:r>
            <w:r w:rsidRPr="00E028B6">
              <w:rPr>
                <w:rFonts w:eastAsiaTheme="minorEastAsia"/>
                <w:i/>
                <w:iCs/>
                <w:color w:val="2D2D2D"/>
              </w:rPr>
              <w:t>[describe what you did with the information]</w:t>
            </w:r>
          </w:p>
          <w:p w14:paraId="3980A403" w14:textId="61D2E533" w:rsidR="003647B3" w:rsidRDefault="003647B3" w:rsidP="00686DB4">
            <w:pPr>
              <w:rPr>
                <w:rFonts w:eastAsiaTheme="minorEastAsia"/>
                <w:color w:val="2D2D2D"/>
              </w:rPr>
            </w:pPr>
            <w:r w:rsidRPr="00686DB4">
              <w:rPr>
                <w:rFonts w:eastAsiaTheme="minorEastAsia"/>
                <w:color w:val="2D2D2D"/>
              </w:rPr>
              <w:t xml:space="preserve">OR I modified the output to... </w:t>
            </w:r>
            <w:r w:rsidRPr="00E028B6">
              <w:rPr>
                <w:rFonts w:eastAsiaTheme="minorEastAsia"/>
                <w:i/>
                <w:iCs/>
                <w:color w:val="2D2D2D"/>
              </w:rPr>
              <w:t>[describe what you did with the information]</w:t>
            </w:r>
          </w:p>
        </w:tc>
      </w:tr>
    </w:tbl>
    <w:p w14:paraId="56FCA754" w14:textId="77777777" w:rsidR="00B13DA4" w:rsidRDefault="00B13DA4">
      <w:pPr>
        <w:suppressAutoHyphens w:val="0"/>
        <w:spacing w:before="0" w:after="0" w:line="240" w:lineRule="auto"/>
        <w:rPr>
          <w:b/>
        </w:rPr>
      </w:pPr>
    </w:p>
    <w:p w14:paraId="350C7A82" w14:textId="77777777" w:rsidR="00A90C88" w:rsidRDefault="00A90C88">
      <w:pPr>
        <w:suppressAutoHyphens w:val="0"/>
        <w:spacing w:before="0" w:after="0" w:line="240" w:lineRule="auto"/>
        <w:rPr>
          <w:b/>
        </w:rPr>
        <w:sectPr w:rsidR="00A90C88" w:rsidSect="006A225D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568" w:right="1021" w:bottom="1021" w:left="1021" w:header="284" w:footer="397" w:gutter="0"/>
          <w:cols w:space="708"/>
          <w:titlePg/>
          <w:docGrid w:linePitch="360"/>
        </w:sectPr>
      </w:pPr>
    </w:p>
    <w:p w14:paraId="44B37FE1" w14:textId="0AAF0722" w:rsidR="006A225D" w:rsidRDefault="006A225D" w:rsidP="006A225D">
      <w:pPr>
        <w:pStyle w:val="Heading1"/>
      </w:pPr>
      <w:r>
        <w:lastRenderedPageBreak/>
        <w:t xml:space="preserve">Acknowledging </w:t>
      </w:r>
      <w:r w:rsidR="166461FD">
        <w:t>Gen-</w:t>
      </w:r>
      <w:r>
        <w:t>AI tools and technologies</w:t>
      </w:r>
    </w:p>
    <w:p w14:paraId="225517D3" w14:textId="6BBB3C37" w:rsidR="3FEE4ADE" w:rsidRDefault="3FEE4ADE" w:rsidP="3AC35101">
      <w:pPr>
        <w:rPr>
          <w:rFonts w:eastAsiaTheme="minorEastAsia"/>
          <w:color w:val="000000" w:themeColor="accent1"/>
        </w:rPr>
      </w:pPr>
      <w:r w:rsidRPr="3AC35101">
        <w:rPr>
          <w:rFonts w:eastAsiaTheme="minorEastAsia"/>
          <w:color w:val="000000" w:themeColor="accent1"/>
        </w:rPr>
        <w:t xml:space="preserve">Always get approval from your Subject Coordinator before using </w:t>
      </w:r>
      <w:r w:rsidR="237C03D9" w:rsidRPr="3AC35101">
        <w:rPr>
          <w:rFonts w:eastAsiaTheme="minorEastAsia"/>
          <w:color w:val="000000" w:themeColor="accent1"/>
        </w:rPr>
        <w:t>Gen</w:t>
      </w:r>
      <w:r w:rsidR="24DC115B" w:rsidRPr="4EBA2F8B">
        <w:rPr>
          <w:rFonts w:eastAsiaTheme="minorEastAsia"/>
          <w:color w:val="000000" w:themeColor="accent1"/>
        </w:rPr>
        <w:t xml:space="preserve"> </w:t>
      </w:r>
      <w:r w:rsidRPr="3AC35101">
        <w:rPr>
          <w:rFonts w:eastAsiaTheme="minorEastAsia"/>
          <w:color w:val="000000" w:themeColor="accent1"/>
        </w:rPr>
        <w:t>AI</w:t>
      </w:r>
      <w:r w:rsidR="471B248B" w:rsidRPr="3AC35101">
        <w:rPr>
          <w:rFonts w:eastAsiaTheme="minorEastAsia"/>
          <w:color w:val="000000" w:themeColor="accent1"/>
        </w:rPr>
        <w:t xml:space="preserve"> tools</w:t>
      </w:r>
      <w:r w:rsidRPr="3AC35101">
        <w:rPr>
          <w:rFonts w:eastAsiaTheme="minorEastAsia"/>
          <w:color w:val="000000" w:themeColor="accent1"/>
        </w:rPr>
        <w:t xml:space="preserve"> for assessments.</w:t>
      </w:r>
    </w:p>
    <w:p w14:paraId="04EEED4E" w14:textId="7893BA98" w:rsidR="3FEE4ADE" w:rsidRDefault="3FEE4ADE" w:rsidP="3AC35101">
      <w:pPr>
        <w:rPr>
          <w:rFonts w:eastAsiaTheme="minorEastAsia"/>
          <w:color w:val="000000" w:themeColor="accent1"/>
        </w:rPr>
      </w:pPr>
      <w:r w:rsidRPr="3AC35101">
        <w:rPr>
          <w:rFonts w:eastAsiaTheme="minorEastAsia"/>
          <w:color w:val="000000" w:themeColor="accent1"/>
        </w:rPr>
        <w:t>If you use AI-generated content in your work, cite and reference it properly in your reference list</w:t>
      </w:r>
      <w:r w:rsidR="21FADD02" w:rsidRPr="3AC35101">
        <w:rPr>
          <w:rFonts w:eastAsiaTheme="minorEastAsia"/>
          <w:color w:val="000000" w:themeColor="accent1"/>
        </w:rPr>
        <w:t xml:space="preserve">. </w:t>
      </w:r>
      <w:r w:rsidRPr="3AC35101">
        <w:rPr>
          <w:rFonts w:eastAsiaTheme="minorEastAsia"/>
          <w:color w:val="000000" w:themeColor="accent1"/>
        </w:rPr>
        <w:t xml:space="preserve">For other </w:t>
      </w:r>
      <w:r w:rsidR="31972B0A" w:rsidRPr="3AC35101">
        <w:rPr>
          <w:rFonts w:eastAsiaTheme="minorEastAsia"/>
          <w:color w:val="000000" w:themeColor="accent1"/>
        </w:rPr>
        <w:t>Gen</w:t>
      </w:r>
      <w:r w:rsidR="6381A202" w:rsidRPr="4EBA2F8B">
        <w:rPr>
          <w:rFonts w:eastAsiaTheme="minorEastAsia"/>
          <w:color w:val="000000" w:themeColor="accent1"/>
        </w:rPr>
        <w:t xml:space="preserve"> </w:t>
      </w:r>
      <w:r w:rsidR="31972B0A" w:rsidRPr="3AC35101">
        <w:rPr>
          <w:rFonts w:eastAsiaTheme="minorEastAsia"/>
          <w:color w:val="000000" w:themeColor="accent1"/>
        </w:rPr>
        <w:t xml:space="preserve">AI </w:t>
      </w:r>
      <w:r w:rsidRPr="3AC35101">
        <w:rPr>
          <w:rFonts w:eastAsiaTheme="minorEastAsia"/>
          <w:color w:val="000000" w:themeColor="accent1"/>
        </w:rPr>
        <w:t>uses (e.g., brainstorming, outlining</w:t>
      </w:r>
      <w:r w:rsidRPr="7573076D">
        <w:rPr>
          <w:rFonts w:eastAsiaTheme="minorEastAsia"/>
          <w:color w:val="000000" w:themeColor="accent1"/>
        </w:rPr>
        <w:t>)</w:t>
      </w:r>
      <w:r w:rsidR="6D32CAE6" w:rsidRPr="7573076D">
        <w:rPr>
          <w:rFonts w:eastAsiaTheme="minorEastAsia"/>
          <w:color w:val="000000" w:themeColor="accent1"/>
        </w:rPr>
        <w:t>,</w:t>
      </w:r>
      <w:r w:rsidRPr="3AC35101">
        <w:rPr>
          <w:rFonts w:eastAsiaTheme="minorEastAsia"/>
          <w:color w:val="000000" w:themeColor="accent1"/>
        </w:rPr>
        <w:t xml:space="preserve"> include a declaration at the end of your assessment </w:t>
      </w:r>
      <w:r w:rsidR="64EF5AB5" w:rsidRPr="3AC35101">
        <w:rPr>
          <w:rFonts w:eastAsiaTheme="minorEastAsia"/>
          <w:color w:val="000000" w:themeColor="accent1"/>
        </w:rPr>
        <w:t xml:space="preserve">what platform you have used, add a link to the platform, and an </w:t>
      </w:r>
      <w:r w:rsidR="13C0785A" w:rsidRPr="3AC35101">
        <w:rPr>
          <w:rFonts w:eastAsiaTheme="minorEastAsia"/>
          <w:color w:val="000000" w:themeColor="accent1"/>
        </w:rPr>
        <w:t xml:space="preserve">explanation of </w:t>
      </w:r>
      <w:r w:rsidRPr="3AC35101">
        <w:rPr>
          <w:rFonts w:eastAsiaTheme="minorEastAsia"/>
          <w:color w:val="000000" w:themeColor="accent1"/>
        </w:rPr>
        <w:t>how you used AI tools.</w:t>
      </w:r>
      <w:r w:rsidR="10AB0AB8" w:rsidRPr="3AC35101">
        <w:rPr>
          <w:rFonts w:eastAsiaTheme="minorEastAsia"/>
          <w:color w:val="000000" w:themeColor="accent1"/>
        </w:rPr>
        <w:t xml:space="preserve"> </w:t>
      </w:r>
      <w:r w:rsidRPr="3AC35101">
        <w:rPr>
          <w:rFonts w:eastAsiaTheme="minorEastAsia"/>
          <w:color w:val="000000" w:themeColor="accent1"/>
        </w:rPr>
        <w:t xml:space="preserve">Check if using </w:t>
      </w:r>
      <w:r w:rsidR="7F672082" w:rsidRPr="3AC35101">
        <w:rPr>
          <w:rFonts w:eastAsiaTheme="minorEastAsia"/>
          <w:color w:val="000000" w:themeColor="accent1"/>
        </w:rPr>
        <w:t>Gen-</w:t>
      </w:r>
      <w:r w:rsidRPr="3AC35101">
        <w:rPr>
          <w:rFonts w:eastAsiaTheme="minorEastAsia"/>
          <w:color w:val="000000" w:themeColor="accent1"/>
        </w:rPr>
        <w:t xml:space="preserve">AI </w:t>
      </w:r>
      <w:r w:rsidR="5ACFBC8B" w:rsidRPr="3AC35101">
        <w:rPr>
          <w:rFonts w:eastAsiaTheme="minorEastAsia"/>
          <w:color w:val="000000" w:themeColor="accent1"/>
        </w:rPr>
        <w:t xml:space="preserve">tools </w:t>
      </w:r>
      <w:r w:rsidRPr="3AC35101">
        <w:rPr>
          <w:rFonts w:eastAsiaTheme="minorEastAsia"/>
          <w:color w:val="000000" w:themeColor="accent1"/>
        </w:rPr>
        <w:t xml:space="preserve">for editing or translation is acceptable in your course. If used, include these </w:t>
      </w:r>
      <w:r w:rsidR="23446EE2" w:rsidRPr="3AC35101">
        <w:rPr>
          <w:rFonts w:eastAsiaTheme="minorEastAsia"/>
          <w:color w:val="000000" w:themeColor="accent1"/>
        </w:rPr>
        <w:t xml:space="preserve">editing or translation </w:t>
      </w:r>
      <w:r w:rsidRPr="3AC35101">
        <w:rPr>
          <w:rFonts w:eastAsiaTheme="minorEastAsia"/>
          <w:color w:val="000000" w:themeColor="accent1"/>
        </w:rPr>
        <w:t>tools in your declaration.</w:t>
      </w:r>
    </w:p>
    <w:p w14:paraId="5210E8AB" w14:textId="52E321FA" w:rsidR="3FEE4ADE" w:rsidRDefault="3FEE4ADE" w:rsidP="3AC35101">
      <w:pPr>
        <w:rPr>
          <w:rFonts w:eastAsiaTheme="minorEastAsia"/>
          <w:color w:val="000F46" w:themeColor="background2"/>
        </w:rPr>
      </w:pPr>
      <w:r w:rsidRPr="3AC35101">
        <w:rPr>
          <w:rFonts w:eastAsiaTheme="minorEastAsia"/>
          <w:color w:val="000F46" w:themeColor="background2"/>
        </w:rPr>
        <w:t xml:space="preserve">Consult </w:t>
      </w:r>
      <w:hyperlink r:id="rId15">
        <w:r w:rsidRPr="3AC35101">
          <w:rPr>
            <w:rStyle w:val="Hyperlink"/>
            <w:rFonts w:eastAsiaTheme="minorEastAsia"/>
          </w:rPr>
          <w:t>Re:cite</w:t>
        </w:r>
      </w:hyperlink>
      <w:r w:rsidRPr="3AC35101">
        <w:rPr>
          <w:rFonts w:eastAsiaTheme="minorEastAsia"/>
          <w:color w:val="000F46" w:themeColor="background2"/>
        </w:rPr>
        <w:t xml:space="preserve"> and your subject coordinator for proper referencing guidelines for AI outputs</w:t>
      </w:r>
      <w:r w:rsidR="7E7A7E55" w:rsidRPr="3AC35101">
        <w:rPr>
          <w:rFonts w:eastAsiaTheme="minorEastAsia"/>
          <w:color w:val="000F46" w:themeColor="background2"/>
        </w:rPr>
        <w:t>.</w:t>
      </w:r>
    </w:p>
    <w:p w14:paraId="4FCFAD32" w14:textId="6E6AEED8" w:rsidR="127C316B" w:rsidRPr="006526A7" w:rsidRDefault="127C316B" w:rsidP="3AC35101">
      <w:pPr>
        <w:pStyle w:val="Heading2"/>
        <w:spacing w:before="0" w:after="80"/>
        <w:rPr>
          <w:rFonts w:eastAsiaTheme="minorEastAsia" w:cstheme="minorBidi"/>
          <w:b w:val="0"/>
          <w:color w:val="0F4761"/>
          <w:sz w:val="20"/>
          <w:szCs w:val="20"/>
        </w:rPr>
      </w:pPr>
      <w:r w:rsidRPr="4EBA2F8B">
        <w:rPr>
          <w:rFonts w:eastAsiaTheme="minorEastAsia" w:cstheme="minorBidi"/>
          <w:b w:val="0"/>
          <w:color w:val="auto"/>
          <w:sz w:val="20"/>
          <w:szCs w:val="20"/>
        </w:rPr>
        <w:t>Exam</w:t>
      </w:r>
      <w:r w:rsidRPr="006526A7">
        <w:rPr>
          <w:rFonts w:eastAsiaTheme="minorEastAsia" w:cstheme="minorBidi"/>
          <w:b w:val="0"/>
          <w:color w:val="auto"/>
          <w:sz w:val="20"/>
          <w:szCs w:val="20"/>
        </w:rPr>
        <w:t>ples from</w:t>
      </w:r>
      <w:r w:rsidRPr="006526A7">
        <w:rPr>
          <w:rFonts w:eastAsiaTheme="minorEastAsia" w:cstheme="minorBidi"/>
          <w:b w:val="0"/>
          <w:color w:val="0F4761"/>
          <w:sz w:val="20"/>
          <w:szCs w:val="20"/>
        </w:rPr>
        <w:t xml:space="preserve"> </w:t>
      </w:r>
      <w:hyperlink r:id="rId16" w:anchor="acknowledging-ai-tools-and-technologies">
        <w:r w:rsidRPr="006526A7">
          <w:rPr>
            <w:rStyle w:val="Hyperlink"/>
            <w:rFonts w:eastAsiaTheme="minorEastAsia" w:cstheme="minorBidi"/>
            <w:sz w:val="20"/>
            <w:szCs w:val="20"/>
          </w:rPr>
          <w:t>Acknowledging AI tools and technologies</w:t>
        </w:r>
        <w:r w:rsidR="6EB06B7D" w:rsidRPr="006526A7">
          <w:rPr>
            <w:rStyle w:val="Hyperlink"/>
            <w:rFonts w:eastAsiaTheme="minorEastAsia" w:cstheme="minorBidi"/>
            <w:sz w:val="20"/>
            <w:szCs w:val="20"/>
          </w:rPr>
          <w:t>.</w:t>
        </w:r>
      </w:hyperlink>
    </w:p>
    <w:tbl>
      <w:tblPr>
        <w:tblStyle w:val="TableGrid"/>
        <w:tblW w:w="99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15"/>
      </w:tblGrid>
      <w:tr w:rsidR="3AC35101" w:rsidRPr="002251EB" w14:paraId="46423F90" w14:textId="77777777" w:rsidTr="00A50C69">
        <w:trPr>
          <w:trHeight w:val="300"/>
        </w:trPr>
        <w:tc>
          <w:tcPr>
            <w:tcW w:w="9915" w:type="dxa"/>
            <w:tcMar>
              <w:left w:w="105" w:type="dxa"/>
              <w:right w:w="105" w:type="dxa"/>
            </w:tcMar>
          </w:tcPr>
          <w:p w14:paraId="6C2A5B57" w14:textId="77777777" w:rsidR="002251EB" w:rsidRDefault="3AC35101" w:rsidP="00074CE8">
            <w:pPr>
              <w:spacing w:before="0"/>
            </w:pPr>
            <w:r w:rsidRPr="002251EB">
              <w:rPr>
                <w:rStyle w:val="Strong"/>
                <w:rFonts w:eastAsiaTheme="minorEastAsia"/>
                <w:color w:val="2D2D2D"/>
              </w:rPr>
              <w:t>Declaration</w:t>
            </w:r>
          </w:p>
          <w:p w14:paraId="652BB431" w14:textId="77777777" w:rsidR="002251EB" w:rsidRDefault="3AC35101" w:rsidP="00074CE8">
            <w:pPr>
              <w:spacing w:before="0"/>
            </w:pPr>
            <w:r w:rsidRPr="002251EB">
              <w:rPr>
                <w:rFonts w:eastAsiaTheme="minorEastAsia"/>
                <w:color w:val="2D2D2D"/>
              </w:rPr>
              <w:t>I acknowledge the use of Claude [claude.ai] to help me evaluate my essay outline.</w:t>
            </w:r>
          </w:p>
          <w:p w14:paraId="70939F22" w14:textId="77777777" w:rsidR="002251EB" w:rsidRDefault="3AC35101" w:rsidP="00074CE8">
            <w:pPr>
              <w:spacing w:before="0"/>
            </w:pPr>
            <w:r w:rsidRPr="002251EB">
              <w:rPr>
                <w:rFonts w:eastAsiaTheme="minorEastAsia"/>
                <w:color w:val="2D2D2D"/>
              </w:rPr>
              <w:t>I entered the following prompt: “Provide questions I should ask myself when evaluating my essay draft outline.”</w:t>
            </w:r>
          </w:p>
          <w:p w14:paraId="1C0C7CEC" w14:textId="58AC99C2" w:rsidR="3AC35101" w:rsidRPr="002251EB" w:rsidRDefault="3AC35101" w:rsidP="00074CE8">
            <w:pPr>
              <w:spacing w:before="0"/>
              <w:rPr>
                <w:rFonts w:eastAsiaTheme="minorEastAsia"/>
                <w:color w:val="2D2D2D"/>
              </w:rPr>
            </w:pPr>
            <w:r w:rsidRPr="002251EB">
              <w:rPr>
                <w:rFonts w:eastAsiaTheme="minorEastAsia"/>
                <w:color w:val="2D2D2D"/>
              </w:rPr>
              <w:t>I used the output at the initial stage of the assessment task to help plan my essay.</w:t>
            </w:r>
          </w:p>
        </w:tc>
      </w:tr>
      <w:tr w:rsidR="3AC35101" w:rsidRPr="002251EB" w14:paraId="42886830" w14:textId="77777777" w:rsidTr="00A50C69">
        <w:trPr>
          <w:trHeight w:val="300"/>
        </w:trPr>
        <w:tc>
          <w:tcPr>
            <w:tcW w:w="9915" w:type="dxa"/>
            <w:tcMar>
              <w:left w:w="105" w:type="dxa"/>
              <w:right w:w="105" w:type="dxa"/>
            </w:tcMar>
          </w:tcPr>
          <w:p w14:paraId="220582F5" w14:textId="77777777" w:rsidR="002251EB" w:rsidRDefault="3AC35101" w:rsidP="00074CE8">
            <w:pPr>
              <w:spacing w:before="0"/>
            </w:pPr>
            <w:r w:rsidRPr="002251EB">
              <w:rPr>
                <w:rStyle w:val="Strong"/>
                <w:rFonts w:eastAsiaTheme="minorEastAsia"/>
                <w:color w:val="2D2D2D"/>
              </w:rPr>
              <w:t>Declaration</w:t>
            </w:r>
          </w:p>
          <w:p w14:paraId="1A774DB1" w14:textId="77777777" w:rsidR="002251EB" w:rsidRDefault="3AC35101" w:rsidP="00074CE8">
            <w:pPr>
              <w:spacing w:before="0"/>
            </w:pPr>
            <w:r w:rsidRPr="002251EB">
              <w:rPr>
                <w:rFonts w:eastAsiaTheme="minorEastAsia"/>
                <w:color w:val="2D2D2D"/>
              </w:rPr>
              <w:t>I acknowledge the use of ChatGPT [</w:t>
            </w:r>
            <w:hyperlink r:id="rId17">
              <w:r w:rsidRPr="002251EB">
                <w:rPr>
                  <w:rStyle w:val="Hyperlink"/>
                  <w:rFonts w:eastAsiaTheme="minorEastAsia"/>
                </w:rPr>
                <w:t>https://chat.openai.com/</w:t>
              </w:r>
            </w:hyperlink>
            <w:r w:rsidRPr="002251EB">
              <w:rPr>
                <w:rFonts w:eastAsiaTheme="minorEastAsia"/>
                <w:color w:val="2D2D2D"/>
              </w:rPr>
              <w:t>] to help brainstorm topics for an assessment.</w:t>
            </w:r>
          </w:p>
          <w:p w14:paraId="18A436A2" w14:textId="43D63F4E" w:rsidR="002251EB" w:rsidRDefault="3AC35101" w:rsidP="00074CE8">
            <w:pPr>
              <w:spacing w:before="0"/>
            </w:pPr>
            <w:r w:rsidRPr="002251EB">
              <w:rPr>
                <w:rFonts w:eastAsiaTheme="minorEastAsia"/>
                <w:color w:val="2D2D2D"/>
              </w:rPr>
              <w:t xml:space="preserve">I entered the following prompt: “Come up with five questions that would help a university student explore </w:t>
            </w:r>
            <w:r w:rsidRPr="009B50C8">
              <w:rPr>
                <w:rFonts w:eastAsiaTheme="minorEastAsia"/>
                <w:i/>
                <w:iCs/>
                <w:color w:val="2D2D2D"/>
              </w:rPr>
              <w:t>[topic]</w:t>
            </w:r>
            <w:r w:rsidRPr="002251EB">
              <w:rPr>
                <w:rFonts w:eastAsiaTheme="minorEastAsia"/>
                <w:color w:val="2D2D2D"/>
              </w:rPr>
              <w:t>.”</w:t>
            </w:r>
          </w:p>
          <w:p w14:paraId="01561CF3" w14:textId="6DEC2DC1" w:rsidR="3AC35101" w:rsidRPr="002251EB" w:rsidRDefault="3AC35101" w:rsidP="00074CE8">
            <w:pPr>
              <w:spacing w:before="0"/>
              <w:rPr>
                <w:rFonts w:eastAsiaTheme="minorEastAsia"/>
                <w:color w:val="2D2D2D"/>
              </w:rPr>
            </w:pPr>
            <w:r w:rsidRPr="002251EB">
              <w:rPr>
                <w:rFonts w:eastAsiaTheme="minorEastAsia"/>
                <w:color w:val="2D2D2D"/>
              </w:rPr>
              <w:t>I used the output as a starting point for generating ideas before narrowing down the topic for my assessment.</w:t>
            </w:r>
          </w:p>
        </w:tc>
      </w:tr>
      <w:tr w:rsidR="3AC35101" w:rsidRPr="002251EB" w14:paraId="5AE000BC" w14:textId="77777777" w:rsidTr="00A50C69">
        <w:trPr>
          <w:trHeight w:val="300"/>
        </w:trPr>
        <w:tc>
          <w:tcPr>
            <w:tcW w:w="9915" w:type="dxa"/>
            <w:tcMar>
              <w:left w:w="105" w:type="dxa"/>
              <w:right w:w="105" w:type="dxa"/>
            </w:tcMar>
          </w:tcPr>
          <w:p w14:paraId="548493C5" w14:textId="77777777" w:rsidR="002251EB" w:rsidRDefault="3AC35101" w:rsidP="00074CE8">
            <w:pPr>
              <w:spacing w:before="0"/>
            </w:pPr>
            <w:r w:rsidRPr="002251EB">
              <w:rPr>
                <w:rStyle w:val="Strong"/>
                <w:rFonts w:eastAsiaTheme="minorEastAsia"/>
                <w:color w:val="2D2D2D"/>
              </w:rPr>
              <w:t>Declaratio</w:t>
            </w:r>
            <w:r w:rsidR="401AC9B2" w:rsidRPr="002251EB">
              <w:rPr>
                <w:rStyle w:val="Strong"/>
                <w:rFonts w:eastAsiaTheme="minorEastAsia"/>
                <w:color w:val="2D2D2D"/>
              </w:rPr>
              <w:t>n</w:t>
            </w:r>
          </w:p>
          <w:p w14:paraId="3121A873" w14:textId="77777777" w:rsidR="002251EB" w:rsidRDefault="3AC35101" w:rsidP="00074CE8">
            <w:pPr>
              <w:spacing w:before="0"/>
            </w:pPr>
            <w:r w:rsidRPr="002251EB">
              <w:rPr>
                <w:rFonts w:eastAsiaTheme="minorEastAsia"/>
                <w:color w:val="2D2D2D"/>
              </w:rPr>
              <w:t xml:space="preserve">I acknowledge the use of </w:t>
            </w:r>
            <w:proofErr w:type="spellStart"/>
            <w:r w:rsidRPr="002251EB">
              <w:rPr>
                <w:rFonts w:eastAsiaTheme="minorEastAsia"/>
                <w:color w:val="2D2D2D"/>
              </w:rPr>
              <w:t>DeepL</w:t>
            </w:r>
            <w:proofErr w:type="spellEnd"/>
            <w:r w:rsidRPr="002251EB">
              <w:rPr>
                <w:rFonts w:eastAsiaTheme="minorEastAsia"/>
                <w:color w:val="2D2D2D"/>
              </w:rPr>
              <w:t xml:space="preserve"> Translate [DeepL.com] to generate translations of key terms from English into my first language in the preparation of this assessment.</w:t>
            </w:r>
          </w:p>
          <w:p w14:paraId="2E6621F0" w14:textId="77777777" w:rsidR="002251EB" w:rsidRDefault="3AC35101" w:rsidP="00074CE8">
            <w:pPr>
              <w:spacing w:before="0"/>
            </w:pPr>
            <w:r w:rsidRPr="002251EB">
              <w:rPr>
                <w:rFonts w:eastAsiaTheme="minorEastAsia"/>
                <w:color w:val="2D2D2D"/>
              </w:rPr>
              <w:t>I entered the following prompts: “oxidation-reduction (redox) reaction.”</w:t>
            </w:r>
          </w:p>
          <w:p w14:paraId="7DB283C5" w14:textId="73480EA1" w:rsidR="3AC35101" w:rsidRPr="002251EB" w:rsidRDefault="3AC35101" w:rsidP="00074CE8">
            <w:pPr>
              <w:spacing w:before="0"/>
              <w:rPr>
                <w:rFonts w:eastAsiaTheme="minorEastAsia"/>
                <w:color w:val="2D2D2D"/>
              </w:rPr>
            </w:pPr>
            <w:r w:rsidRPr="002251EB">
              <w:rPr>
                <w:rFonts w:eastAsiaTheme="minorEastAsia"/>
                <w:color w:val="2D2D2D"/>
              </w:rPr>
              <w:t>I used the output to better understand the topic as I conducted research for the report.</w:t>
            </w:r>
          </w:p>
        </w:tc>
      </w:tr>
      <w:tr w:rsidR="3AC35101" w:rsidRPr="002251EB" w14:paraId="0DE8202B" w14:textId="77777777" w:rsidTr="00A50C69">
        <w:trPr>
          <w:trHeight w:val="300"/>
        </w:trPr>
        <w:tc>
          <w:tcPr>
            <w:tcW w:w="9915" w:type="dxa"/>
            <w:tcMar>
              <w:left w:w="105" w:type="dxa"/>
              <w:right w:w="105" w:type="dxa"/>
            </w:tcMar>
          </w:tcPr>
          <w:p w14:paraId="2B5A56E0" w14:textId="77777777" w:rsidR="002251EB" w:rsidRDefault="3AC35101" w:rsidP="00074CE8">
            <w:pPr>
              <w:spacing w:before="0"/>
            </w:pPr>
            <w:r w:rsidRPr="002251EB">
              <w:rPr>
                <w:rStyle w:val="Strong"/>
                <w:rFonts w:eastAsiaTheme="minorEastAsia"/>
                <w:color w:val="2D2D2D"/>
              </w:rPr>
              <w:t xml:space="preserve">Declaration </w:t>
            </w:r>
          </w:p>
          <w:p w14:paraId="42F7C365" w14:textId="77777777" w:rsidR="002251EB" w:rsidRDefault="3AC35101" w:rsidP="00074CE8">
            <w:pPr>
              <w:spacing w:before="0"/>
            </w:pPr>
            <w:r w:rsidRPr="002251EB">
              <w:rPr>
                <w:rFonts w:eastAsiaTheme="minorEastAsia"/>
                <w:color w:val="2D2D2D"/>
              </w:rPr>
              <w:t>I acknowledge the use of Grammarly in helping me to review my writing at the final stage of preparing my assessment.</w:t>
            </w:r>
          </w:p>
          <w:p w14:paraId="198BCA90" w14:textId="77777777" w:rsidR="002251EB" w:rsidRDefault="3AC35101" w:rsidP="00074CE8">
            <w:pPr>
              <w:spacing w:before="0"/>
            </w:pPr>
            <w:r w:rsidRPr="002251EB">
              <w:rPr>
                <w:rFonts w:eastAsiaTheme="minorEastAsia"/>
                <w:color w:val="2D2D2D"/>
              </w:rPr>
              <w:t>I used the following prompt: "Suggest ways to improve clarity and concision. Provide general advice with examples. Do not re-write any of my writing."</w:t>
            </w:r>
          </w:p>
          <w:p w14:paraId="48562817" w14:textId="360FDC86" w:rsidR="3AC35101" w:rsidRPr="002251EB" w:rsidRDefault="3AC35101" w:rsidP="00074CE8">
            <w:pPr>
              <w:spacing w:before="0"/>
              <w:rPr>
                <w:rFonts w:eastAsiaTheme="minorEastAsia"/>
                <w:color w:val="2D2D2D"/>
              </w:rPr>
            </w:pPr>
            <w:r w:rsidRPr="002251EB">
              <w:rPr>
                <w:rFonts w:eastAsiaTheme="minorEastAsia"/>
                <w:color w:val="2D2D2D"/>
              </w:rPr>
              <w:t>I reviewed the feedback generated by Grammarly critically and, based on this, revised the writing using my own words and expressions.</w:t>
            </w:r>
          </w:p>
        </w:tc>
      </w:tr>
      <w:tr w:rsidR="3AC35101" w:rsidRPr="002251EB" w14:paraId="213EDAED" w14:textId="77777777" w:rsidTr="00A50C69">
        <w:trPr>
          <w:trHeight w:val="300"/>
        </w:trPr>
        <w:tc>
          <w:tcPr>
            <w:tcW w:w="9915" w:type="dxa"/>
            <w:tcMar>
              <w:left w:w="105" w:type="dxa"/>
              <w:right w:w="105" w:type="dxa"/>
            </w:tcMar>
          </w:tcPr>
          <w:p w14:paraId="069C3598" w14:textId="77777777" w:rsidR="002251EB" w:rsidRDefault="3AC35101" w:rsidP="00074CE8">
            <w:pPr>
              <w:spacing w:before="0"/>
            </w:pPr>
            <w:r w:rsidRPr="002251EB">
              <w:rPr>
                <w:rStyle w:val="Strong"/>
                <w:rFonts w:eastAsiaTheme="minorEastAsia"/>
                <w:color w:val="2D2D2D"/>
              </w:rPr>
              <w:t>Declaration</w:t>
            </w:r>
          </w:p>
          <w:p w14:paraId="47BA06AF" w14:textId="77777777" w:rsidR="002251EB" w:rsidRDefault="3AC35101" w:rsidP="00074CE8">
            <w:pPr>
              <w:spacing w:before="0"/>
            </w:pPr>
            <w:r w:rsidRPr="002251EB">
              <w:rPr>
                <w:rFonts w:eastAsiaTheme="minorEastAsia"/>
                <w:color w:val="2D2D2D"/>
              </w:rPr>
              <w:t>I acknowledge the use of P</w:t>
            </w:r>
            <w:r w:rsidRPr="002251EB">
              <w:rPr>
                <w:rFonts w:eastAsiaTheme="minorEastAsia"/>
              </w:rPr>
              <w:t xml:space="preserve">hotoshop </w:t>
            </w:r>
            <w:r w:rsidRPr="002251EB">
              <w:rPr>
                <w:rFonts w:eastAsiaTheme="minorEastAsia"/>
                <w:color w:val="2D2D2D"/>
              </w:rPr>
              <w:t>[</w:t>
            </w:r>
            <w:hyperlink r:id="rId18">
              <w:r w:rsidRPr="002251EB">
                <w:rPr>
                  <w:rStyle w:val="Hyperlink"/>
                  <w:rFonts w:eastAsiaTheme="minorEastAsia"/>
                </w:rPr>
                <w:t>https://www.adobe.com/au/products/photoshop.html</w:t>
              </w:r>
            </w:hyperlink>
            <w:r w:rsidRPr="002251EB">
              <w:rPr>
                <w:rFonts w:eastAsiaTheme="minorEastAsia"/>
                <w:color w:val="2D2D2D"/>
              </w:rPr>
              <w:t>] to help me develop my ideas and prepare images for contained in this book I designed.</w:t>
            </w:r>
          </w:p>
          <w:p w14:paraId="66DC8E55" w14:textId="77777777" w:rsidR="002251EB" w:rsidRDefault="3AC35101" w:rsidP="00074CE8">
            <w:pPr>
              <w:spacing w:before="0"/>
            </w:pPr>
            <w:r w:rsidRPr="002251EB">
              <w:rPr>
                <w:rFonts w:eastAsiaTheme="minorEastAsia"/>
                <w:color w:val="2D2D2D"/>
              </w:rPr>
              <w:t xml:space="preserve">I used the </w:t>
            </w:r>
            <w:r w:rsidRPr="002251EB">
              <w:rPr>
                <w:rFonts w:eastAsiaTheme="minorEastAsia"/>
                <w:color w:val="1F1F1F"/>
              </w:rPr>
              <w:t>Distraction Removal</w:t>
            </w:r>
            <w:r w:rsidRPr="002251EB">
              <w:rPr>
                <w:rFonts w:eastAsiaTheme="minorEastAsia"/>
                <w:color w:val="2D2D2D"/>
              </w:rPr>
              <w:t xml:space="preserve"> enabled with Gen AI identify and remove the background of the photographs of objects I have taken myself. I used the prompt “remove background”, “remove wires”, “remove people except for...”.</w:t>
            </w:r>
          </w:p>
          <w:p w14:paraId="2DC91642" w14:textId="469F4310" w:rsidR="3AC35101" w:rsidRPr="002251EB" w:rsidRDefault="3AC35101" w:rsidP="00074CE8">
            <w:pPr>
              <w:spacing w:before="0"/>
              <w:rPr>
                <w:rFonts w:eastAsiaTheme="minorEastAsia"/>
                <w:color w:val="2C2C2C"/>
              </w:rPr>
            </w:pPr>
            <w:r w:rsidRPr="002251EB">
              <w:rPr>
                <w:rFonts w:eastAsiaTheme="minorEastAsia"/>
                <w:color w:val="2D2D2D"/>
              </w:rPr>
              <w:t xml:space="preserve">I used the output at the initial stage of the assessment task to help plan my book and in the final illustrations to isolate the objects for the images. Then I used </w:t>
            </w:r>
            <w:r w:rsidRPr="002251EB">
              <w:rPr>
                <w:rFonts w:eastAsiaTheme="minorEastAsia"/>
                <w:color w:val="2C2C2C"/>
              </w:rPr>
              <w:t>Generative Fill and Generative Expand to construct the images for the illustrations using my own images/ photographs as the prompt/ original sources.</w:t>
            </w:r>
          </w:p>
        </w:tc>
      </w:tr>
    </w:tbl>
    <w:p w14:paraId="0CD528C5" w14:textId="2112D6B2" w:rsidR="3AC35101" w:rsidRDefault="3AC35101" w:rsidP="00A50C69">
      <w:pPr>
        <w:rPr>
          <w:rStyle w:val="Strong"/>
          <w:rFonts w:eastAsiaTheme="minorEastAsia"/>
          <w:color w:val="000000" w:themeColor="accent1"/>
          <w:sz w:val="27"/>
          <w:szCs w:val="27"/>
        </w:rPr>
      </w:pPr>
    </w:p>
    <w:sectPr w:rsidR="3AC35101" w:rsidSect="009574FA">
      <w:headerReference w:type="first" r:id="rId19"/>
      <w:footerReference w:type="first" r:id="rId20"/>
      <w:pgSz w:w="11906" w:h="16838" w:code="9"/>
      <w:pgMar w:top="851" w:right="1021" w:bottom="1021" w:left="1021" w:header="284" w:footer="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DF157" w14:textId="77777777" w:rsidR="00F84A2D" w:rsidRDefault="00F84A2D">
      <w:r>
        <w:separator/>
      </w:r>
    </w:p>
    <w:p w14:paraId="50A082BA" w14:textId="77777777" w:rsidR="00F84A2D" w:rsidRDefault="00F84A2D"/>
    <w:p w14:paraId="38C402FF" w14:textId="77777777" w:rsidR="00F84A2D" w:rsidRDefault="00F84A2D"/>
  </w:endnote>
  <w:endnote w:type="continuationSeparator" w:id="0">
    <w:p w14:paraId="53F03893" w14:textId="77777777" w:rsidR="00F84A2D" w:rsidRDefault="00F84A2D">
      <w:r>
        <w:continuationSeparator/>
      </w:r>
    </w:p>
    <w:p w14:paraId="41B72ED4" w14:textId="77777777" w:rsidR="00F84A2D" w:rsidRDefault="00F84A2D"/>
    <w:p w14:paraId="2B8C432C" w14:textId="77777777" w:rsidR="00F84A2D" w:rsidRDefault="00F84A2D"/>
  </w:endnote>
  <w:endnote w:type="continuationNotice" w:id="1">
    <w:p w14:paraId="0F243DA1" w14:textId="77777777" w:rsidR="00F84A2D" w:rsidRDefault="00F84A2D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CE1FC181-BF8D-497F-B38B-09F08395912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E2DA0874-70E2-42F3-8C70-958ED6416430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B4F7C083-15F6-420F-8E13-6E7D1E9916B6}"/>
  </w:font>
  <w:font w:name="Ubuntu Medium">
    <w:charset w:val="00"/>
    <w:family w:val="swiss"/>
    <w:pitch w:val="variable"/>
    <w:sig w:usb0="E00002FF" w:usb1="5000205B" w:usb2="00000000" w:usb3="00000000" w:csb0="0000009F" w:csb1="00000000"/>
    <w:embedRegular r:id="rId4" w:fontKey="{9E9CFC03-49C9-4AC4-9D18-75BC90355C5C}"/>
    <w:embedBold r:id="rId5" w:fontKey="{A7CECDD0-FA5D-46FE-AA19-BDF1A7C9E1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UniofMelTable3"/>
      <w:tblW w:w="0" w:type="auto"/>
      <w:tblInd w:w="5" w:type="dxa"/>
      <w:tblLook w:val="0480" w:firstRow="0" w:lastRow="0" w:firstColumn="1" w:lastColumn="0" w:noHBand="0" w:noVBand="1"/>
    </w:tblPr>
    <w:tblGrid>
      <w:gridCol w:w="7366"/>
      <w:gridCol w:w="2488"/>
    </w:tblGrid>
    <w:tr w:rsidR="00B13DA4" w14:paraId="3BA97838" w14:textId="77777777" w:rsidTr="009574FA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624"/>
      </w:trPr>
      <w:tc>
        <w:tcPr>
          <w:tcW w:w="7366" w:type="dxa"/>
        </w:tcPr>
        <w:p w14:paraId="4EF8615A" w14:textId="77777777" w:rsidR="00B13DA4" w:rsidRDefault="00B13DA4" w:rsidP="00B13DA4">
          <w:pPr>
            <w:pStyle w:val="TableText"/>
            <w:rPr>
              <w:b/>
              <w:bCs/>
            </w:rPr>
          </w:pPr>
          <w:r w:rsidRPr="00893394">
            <w:rPr>
              <w:b/>
              <w:bCs/>
            </w:rPr>
            <w:t>Student Signature:</w:t>
          </w:r>
        </w:p>
        <w:p w14:paraId="29BB95A2" w14:textId="77777777" w:rsidR="00B13DA4" w:rsidRDefault="00B13DA4" w:rsidP="00B13DA4">
          <w:pPr>
            <w:pStyle w:val="TableText"/>
            <w:rPr>
              <w:b/>
              <w:bCs/>
            </w:rPr>
          </w:pPr>
        </w:p>
        <w:p w14:paraId="1C683CD3" w14:textId="08E62975" w:rsidR="00B13DA4" w:rsidRPr="00893394" w:rsidRDefault="00B13DA4" w:rsidP="00B13DA4">
          <w:pPr>
            <w:pStyle w:val="TableText"/>
            <w:rPr>
              <w:i/>
              <w:iCs/>
            </w:rPr>
          </w:pPr>
          <w:r w:rsidRPr="006A225D">
            <w:rPr>
              <w:i/>
              <w:iCs/>
              <w:sz w:val="14"/>
              <w:szCs w:val="14"/>
            </w:rPr>
            <w:t xml:space="preserve">Please insert an image of your </w:t>
          </w:r>
          <w:r w:rsidR="00AD7039" w:rsidRPr="006A225D">
            <w:rPr>
              <w:i/>
              <w:iCs/>
              <w:sz w:val="14"/>
              <w:szCs w:val="14"/>
            </w:rPr>
            <w:t>signature or</w:t>
          </w:r>
          <w:r w:rsidRPr="006A225D">
            <w:rPr>
              <w:i/>
              <w:iCs/>
              <w:sz w:val="14"/>
              <w:szCs w:val="14"/>
            </w:rPr>
            <w:t xml:space="preserve"> print this form and sign it by hand.</w:t>
          </w:r>
        </w:p>
      </w:tc>
      <w:tc>
        <w:tcPr>
          <w:tcW w:w="2488" w:type="dxa"/>
        </w:tcPr>
        <w:p w14:paraId="65F21D60" w14:textId="77777777" w:rsidR="00B13DA4" w:rsidRDefault="00B13DA4" w:rsidP="00B13DA4">
          <w:pPr>
            <w:pStyle w:val="TableText"/>
            <w:rPr>
              <w:b/>
              <w:bCs/>
            </w:rPr>
          </w:pPr>
          <w:r w:rsidRPr="00893394">
            <w:rPr>
              <w:b/>
              <w:bCs/>
            </w:rPr>
            <w:t>Date:</w:t>
          </w:r>
        </w:p>
        <w:p w14:paraId="145DEAF5" w14:textId="77777777" w:rsidR="00B13DA4" w:rsidRDefault="00B13DA4" w:rsidP="00B13DA4">
          <w:pPr>
            <w:pStyle w:val="TableText"/>
            <w:rPr>
              <w:b/>
              <w:bCs/>
            </w:rPr>
          </w:pPr>
        </w:p>
        <w:p w14:paraId="720B6EE0" w14:textId="77777777" w:rsidR="00B13DA4" w:rsidRPr="00893394" w:rsidRDefault="00B13DA4" w:rsidP="00B13DA4">
          <w:pPr>
            <w:pStyle w:val="TableText"/>
            <w:jc w:val="right"/>
            <w:rPr>
              <w:b/>
              <w:bCs/>
            </w:rPr>
          </w:pPr>
        </w:p>
      </w:tc>
    </w:tr>
    <w:tr w:rsidR="00B13DA4" w14:paraId="59D51BDB" w14:textId="77777777" w:rsidTr="009574FA">
      <w:trPr>
        <w:cnfStyle w:val="000000010000" w:firstRow="0" w:lastRow="0" w:firstColumn="0" w:lastColumn="0" w:oddVBand="0" w:evenVBand="0" w:oddHBand="0" w:evenHBand="1" w:firstRowFirstColumn="0" w:firstRowLastColumn="0" w:lastRowFirstColumn="0" w:lastRowLastColumn="0"/>
        <w:trHeight w:val="297"/>
      </w:trPr>
      <w:tc>
        <w:tcPr>
          <w:tcW w:w="7366" w:type="dxa"/>
          <w:tcBorders>
            <w:bottom w:val="nil"/>
          </w:tcBorders>
        </w:tcPr>
        <w:p w14:paraId="6F75C519" w14:textId="77777777" w:rsidR="00B13DA4" w:rsidRPr="00893394" w:rsidRDefault="00B13DA4" w:rsidP="00B13DA4">
          <w:pPr>
            <w:pStyle w:val="TableText"/>
            <w:rPr>
              <w:b/>
              <w:bCs/>
            </w:rPr>
          </w:pPr>
        </w:p>
      </w:tc>
      <w:tc>
        <w:tcPr>
          <w:tcW w:w="2488" w:type="dxa"/>
          <w:tcBorders>
            <w:bottom w:val="nil"/>
          </w:tcBorders>
        </w:tcPr>
        <w:p w14:paraId="1417383C" w14:textId="77777777" w:rsidR="00B13DA4" w:rsidRPr="00893394" w:rsidRDefault="00B13DA4" w:rsidP="00B13DA4">
          <w:pPr>
            <w:pStyle w:val="TableText"/>
            <w:jc w:val="right"/>
            <w:rPr>
              <w:b/>
              <w:bCs/>
            </w:rPr>
          </w:pPr>
          <w:r w:rsidRPr="006A225D">
            <w:rPr>
              <w:sz w:val="14"/>
              <w:szCs w:val="14"/>
            </w:rPr>
            <w:t>Page [</w:t>
          </w:r>
          <w:r w:rsidRPr="006A225D">
            <w:rPr>
              <w:b/>
              <w:bCs/>
              <w:sz w:val="14"/>
              <w:szCs w:val="14"/>
            </w:rPr>
            <w:fldChar w:fldCharType="begin"/>
          </w:r>
          <w:r w:rsidRPr="006A225D">
            <w:rPr>
              <w:b/>
              <w:bCs/>
              <w:sz w:val="14"/>
              <w:szCs w:val="14"/>
            </w:rPr>
            <w:instrText xml:space="preserve"> PAGE  \* Arabic  \* MERGEFORMAT </w:instrText>
          </w:r>
          <w:r w:rsidRPr="006A225D">
            <w:rPr>
              <w:b/>
              <w:bCs/>
              <w:sz w:val="14"/>
              <w:szCs w:val="14"/>
            </w:rPr>
            <w:fldChar w:fldCharType="separate"/>
          </w:r>
          <w:r>
            <w:rPr>
              <w:b/>
              <w:bCs/>
              <w:sz w:val="14"/>
              <w:szCs w:val="14"/>
            </w:rPr>
            <w:t>3</w:t>
          </w:r>
          <w:r w:rsidRPr="006A225D">
            <w:rPr>
              <w:b/>
              <w:bCs/>
              <w:sz w:val="14"/>
              <w:szCs w:val="14"/>
            </w:rPr>
            <w:fldChar w:fldCharType="end"/>
          </w:r>
          <w:r w:rsidRPr="006A225D">
            <w:rPr>
              <w:sz w:val="14"/>
              <w:szCs w:val="14"/>
            </w:rPr>
            <w:t xml:space="preserve">] of </w:t>
          </w:r>
          <w:r w:rsidRPr="006A225D">
            <w:rPr>
              <w:b/>
              <w:bCs/>
              <w:sz w:val="14"/>
              <w:szCs w:val="14"/>
            </w:rPr>
            <w:fldChar w:fldCharType="begin"/>
          </w:r>
          <w:r w:rsidRPr="006A225D">
            <w:rPr>
              <w:b/>
              <w:bCs/>
              <w:sz w:val="14"/>
              <w:szCs w:val="14"/>
            </w:rPr>
            <w:instrText xml:space="preserve"> NUMPAGES  \* Arabic  \* MERGEFORMAT </w:instrText>
          </w:r>
          <w:r w:rsidRPr="006A225D">
            <w:rPr>
              <w:b/>
              <w:bCs/>
              <w:sz w:val="14"/>
              <w:szCs w:val="14"/>
            </w:rPr>
            <w:fldChar w:fldCharType="separate"/>
          </w:r>
          <w:r>
            <w:rPr>
              <w:b/>
              <w:bCs/>
              <w:sz w:val="14"/>
              <w:szCs w:val="14"/>
            </w:rPr>
            <w:t>3</w:t>
          </w:r>
          <w:r w:rsidRPr="006A225D">
            <w:rPr>
              <w:b/>
              <w:bCs/>
              <w:sz w:val="14"/>
              <w:szCs w:val="14"/>
            </w:rPr>
            <w:fldChar w:fldCharType="end"/>
          </w:r>
        </w:p>
      </w:tc>
    </w:tr>
  </w:tbl>
  <w:p w14:paraId="426E0118" w14:textId="77777777" w:rsidR="00C67F2A" w:rsidRPr="00E81395" w:rsidRDefault="00C67F2A" w:rsidP="00B13D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UniofMelTable3"/>
      <w:tblW w:w="0" w:type="auto"/>
      <w:tblInd w:w="5" w:type="dxa"/>
      <w:tblLook w:val="0480" w:firstRow="0" w:lastRow="0" w:firstColumn="1" w:lastColumn="0" w:noHBand="0" w:noVBand="1"/>
    </w:tblPr>
    <w:tblGrid>
      <w:gridCol w:w="7366"/>
      <w:gridCol w:w="2488"/>
    </w:tblGrid>
    <w:tr w:rsidR="006A225D" w14:paraId="0C30A35C" w14:textId="77777777" w:rsidTr="006A225D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624"/>
      </w:trPr>
      <w:tc>
        <w:tcPr>
          <w:tcW w:w="7366" w:type="dxa"/>
        </w:tcPr>
        <w:p w14:paraId="43C1A8C2" w14:textId="77777777" w:rsidR="006A225D" w:rsidRDefault="006A225D" w:rsidP="006A225D">
          <w:pPr>
            <w:pStyle w:val="TableText"/>
            <w:rPr>
              <w:b/>
              <w:bCs/>
            </w:rPr>
          </w:pPr>
          <w:r w:rsidRPr="00893394">
            <w:rPr>
              <w:b/>
              <w:bCs/>
            </w:rPr>
            <w:t>Student Signature:</w:t>
          </w:r>
        </w:p>
        <w:p w14:paraId="7773EC4C" w14:textId="77777777" w:rsidR="006A225D" w:rsidRDefault="006A225D" w:rsidP="006A225D">
          <w:pPr>
            <w:pStyle w:val="TableText"/>
            <w:rPr>
              <w:b/>
              <w:bCs/>
            </w:rPr>
          </w:pPr>
        </w:p>
        <w:p w14:paraId="353D06F0" w14:textId="34B85707" w:rsidR="006A225D" w:rsidRPr="00893394" w:rsidRDefault="006A225D" w:rsidP="006A225D">
          <w:pPr>
            <w:pStyle w:val="TableText"/>
            <w:rPr>
              <w:i/>
              <w:iCs/>
            </w:rPr>
          </w:pPr>
          <w:r w:rsidRPr="006A225D">
            <w:rPr>
              <w:i/>
              <w:iCs/>
              <w:sz w:val="14"/>
              <w:szCs w:val="14"/>
            </w:rPr>
            <w:t xml:space="preserve">Please insert an image of your </w:t>
          </w:r>
          <w:r w:rsidR="00AD7039" w:rsidRPr="006A225D">
            <w:rPr>
              <w:i/>
              <w:iCs/>
              <w:sz w:val="14"/>
              <w:szCs w:val="14"/>
            </w:rPr>
            <w:t>signature or</w:t>
          </w:r>
          <w:r w:rsidRPr="006A225D">
            <w:rPr>
              <w:i/>
              <w:iCs/>
              <w:sz w:val="14"/>
              <w:szCs w:val="14"/>
            </w:rPr>
            <w:t xml:space="preserve"> print this form and sign it by hand.</w:t>
          </w:r>
        </w:p>
      </w:tc>
      <w:tc>
        <w:tcPr>
          <w:tcW w:w="2488" w:type="dxa"/>
        </w:tcPr>
        <w:p w14:paraId="2B875D30" w14:textId="77777777" w:rsidR="006A225D" w:rsidRDefault="006A225D" w:rsidP="006A225D">
          <w:pPr>
            <w:pStyle w:val="TableText"/>
            <w:rPr>
              <w:b/>
              <w:bCs/>
            </w:rPr>
          </w:pPr>
          <w:r w:rsidRPr="00893394">
            <w:rPr>
              <w:b/>
              <w:bCs/>
            </w:rPr>
            <w:t>Date:</w:t>
          </w:r>
        </w:p>
        <w:p w14:paraId="670466BA" w14:textId="77777777" w:rsidR="006A225D" w:rsidRDefault="006A225D" w:rsidP="006A225D">
          <w:pPr>
            <w:pStyle w:val="TableText"/>
            <w:rPr>
              <w:b/>
              <w:bCs/>
            </w:rPr>
          </w:pPr>
        </w:p>
        <w:p w14:paraId="013FEB40" w14:textId="30D1B572" w:rsidR="006A225D" w:rsidRPr="00893394" w:rsidRDefault="006A225D" w:rsidP="006A225D">
          <w:pPr>
            <w:pStyle w:val="TableText"/>
            <w:jc w:val="right"/>
            <w:rPr>
              <w:b/>
              <w:bCs/>
            </w:rPr>
          </w:pPr>
        </w:p>
      </w:tc>
    </w:tr>
    <w:tr w:rsidR="006A225D" w14:paraId="3DE53193" w14:textId="77777777" w:rsidTr="006A225D">
      <w:trPr>
        <w:cnfStyle w:val="000000010000" w:firstRow="0" w:lastRow="0" w:firstColumn="0" w:lastColumn="0" w:oddVBand="0" w:evenVBand="0" w:oddHBand="0" w:evenHBand="1" w:firstRowFirstColumn="0" w:firstRowLastColumn="0" w:lastRowFirstColumn="0" w:lastRowLastColumn="0"/>
        <w:trHeight w:val="297"/>
      </w:trPr>
      <w:tc>
        <w:tcPr>
          <w:tcW w:w="7366" w:type="dxa"/>
          <w:tcBorders>
            <w:bottom w:val="nil"/>
          </w:tcBorders>
        </w:tcPr>
        <w:p w14:paraId="0BE0B38C" w14:textId="733FBA59" w:rsidR="006A225D" w:rsidRPr="00893394" w:rsidRDefault="006A225D" w:rsidP="006A225D">
          <w:pPr>
            <w:pStyle w:val="TableText"/>
            <w:rPr>
              <w:b/>
              <w:bCs/>
            </w:rPr>
          </w:pPr>
        </w:p>
      </w:tc>
      <w:tc>
        <w:tcPr>
          <w:tcW w:w="2488" w:type="dxa"/>
          <w:tcBorders>
            <w:bottom w:val="nil"/>
          </w:tcBorders>
        </w:tcPr>
        <w:p w14:paraId="4654CA64" w14:textId="09FF07B6" w:rsidR="006A225D" w:rsidRPr="00893394" w:rsidRDefault="006A225D" w:rsidP="006A225D">
          <w:pPr>
            <w:pStyle w:val="TableText"/>
            <w:jc w:val="right"/>
            <w:rPr>
              <w:b/>
              <w:bCs/>
            </w:rPr>
          </w:pPr>
          <w:r w:rsidRPr="006A225D">
            <w:rPr>
              <w:sz w:val="14"/>
              <w:szCs w:val="14"/>
            </w:rPr>
            <w:t>Page [</w:t>
          </w:r>
          <w:r w:rsidRPr="006A225D">
            <w:rPr>
              <w:b/>
              <w:bCs/>
              <w:sz w:val="14"/>
              <w:szCs w:val="14"/>
            </w:rPr>
            <w:fldChar w:fldCharType="begin"/>
          </w:r>
          <w:r w:rsidRPr="006A225D">
            <w:rPr>
              <w:b/>
              <w:bCs/>
              <w:sz w:val="14"/>
              <w:szCs w:val="14"/>
            </w:rPr>
            <w:instrText xml:space="preserve"> PAGE  \* Arabic  \* MERGEFORMAT </w:instrText>
          </w:r>
          <w:r w:rsidRPr="006A225D">
            <w:rPr>
              <w:b/>
              <w:bCs/>
              <w:sz w:val="14"/>
              <w:szCs w:val="14"/>
            </w:rPr>
            <w:fldChar w:fldCharType="separate"/>
          </w:r>
          <w:r>
            <w:rPr>
              <w:b/>
              <w:bCs/>
              <w:sz w:val="14"/>
              <w:szCs w:val="14"/>
            </w:rPr>
            <w:t>1</w:t>
          </w:r>
          <w:r w:rsidRPr="006A225D">
            <w:rPr>
              <w:b/>
              <w:bCs/>
              <w:sz w:val="14"/>
              <w:szCs w:val="14"/>
            </w:rPr>
            <w:fldChar w:fldCharType="end"/>
          </w:r>
          <w:r w:rsidRPr="006A225D">
            <w:rPr>
              <w:sz w:val="14"/>
              <w:szCs w:val="14"/>
            </w:rPr>
            <w:t xml:space="preserve">] of </w:t>
          </w:r>
          <w:r w:rsidRPr="006A225D">
            <w:rPr>
              <w:b/>
              <w:bCs/>
              <w:sz w:val="14"/>
              <w:szCs w:val="14"/>
            </w:rPr>
            <w:fldChar w:fldCharType="begin"/>
          </w:r>
          <w:r w:rsidRPr="006A225D">
            <w:rPr>
              <w:b/>
              <w:bCs/>
              <w:sz w:val="14"/>
              <w:szCs w:val="14"/>
            </w:rPr>
            <w:instrText xml:space="preserve"> NUMPAGES  \* Arabic  \* MERGEFORMAT </w:instrText>
          </w:r>
          <w:r w:rsidRPr="006A225D">
            <w:rPr>
              <w:b/>
              <w:bCs/>
              <w:sz w:val="14"/>
              <w:szCs w:val="14"/>
            </w:rPr>
            <w:fldChar w:fldCharType="separate"/>
          </w:r>
          <w:r>
            <w:rPr>
              <w:b/>
              <w:bCs/>
              <w:sz w:val="14"/>
              <w:szCs w:val="14"/>
            </w:rPr>
            <w:t>2</w:t>
          </w:r>
          <w:r w:rsidRPr="006A225D">
            <w:rPr>
              <w:b/>
              <w:bCs/>
              <w:sz w:val="14"/>
              <w:szCs w:val="14"/>
            </w:rPr>
            <w:fldChar w:fldCharType="end"/>
          </w:r>
        </w:p>
      </w:tc>
    </w:tr>
  </w:tbl>
  <w:p w14:paraId="4669AA6C" w14:textId="77777777" w:rsidR="006A225D" w:rsidRPr="00E81395" w:rsidRDefault="006A225D" w:rsidP="006A22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LayoutGrid"/>
      <w:tblW w:w="0" w:type="auto"/>
      <w:tblCellMar>
        <w:top w:w="57" w:type="dxa"/>
      </w:tblCellMar>
      <w:tblLook w:val="04A0" w:firstRow="1" w:lastRow="0" w:firstColumn="1" w:lastColumn="0" w:noHBand="0" w:noVBand="1"/>
    </w:tblPr>
    <w:tblGrid>
      <w:gridCol w:w="4932"/>
      <w:gridCol w:w="4932"/>
    </w:tblGrid>
    <w:tr w:rsidR="00B13DA4" w14:paraId="0BAE455B" w14:textId="77777777" w:rsidTr="009574FA">
      <w:tc>
        <w:tcPr>
          <w:tcW w:w="4932" w:type="dxa"/>
          <w:tcBorders>
            <w:top w:val="single" w:sz="4" w:space="0" w:color="000F46" w:themeColor="background2"/>
          </w:tcBorders>
          <w:vAlign w:val="bottom"/>
        </w:tcPr>
        <w:p w14:paraId="12A36BA1" w14:textId="77777777" w:rsidR="00B13DA4" w:rsidRPr="00064D72" w:rsidRDefault="00B13DA4" w:rsidP="00B13DA4">
          <w:pPr>
            <w:pStyle w:val="Footer"/>
          </w:pPr>
        </w:p>
      </w:tc>
      <w:tc>
        <w:tcPr>
          <w:tcW w:w="4932" w:type="dxa"/>
          <w:tcBorders>
            <w:top w:val="single" w:sz="4" w:space="0" w:color="000F46" w:themeColor="background2"/>
          </w:tcBorders>
          <w:vAlign w:val="bottom"/>
        </w:tcPr>
        <w:p w14:paraId="2264AF85" w14:textId="77777777" w:rsidR="00B13DA4" w:rsidRPr="00E81395" w:rsidRDefault="00B13DA4" w:rsidP="00B13DA4">
          <w:pPr>
            <w:pStyle w:val="Footer"/>
            <w:jc w:val="right"/>
          </w:pPr>
          <w:r>
            <w:t>Page [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1</w:t>
          </w:r>
          <w:r>
            <w:rPr>
              <w:b/>
              <w:bCs/>
            </w:rPr>
            <w:fldChar w:fldCharType="end"/>
          </w:r>
          <w:r w:rsidRPr="00603268">
            <w:t>]</w:t>
          </w:r>
          <w:r>
            <w:t xml:space="preserve"> of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NUMPAGES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2</w:t>
          </w:r>
          <w:r>
            <w:rPr>
              <w:b/>
              <w:bCs/>
            </w:rPr>
            <w:fldChar w:fldCharType="end"/>
          </w:r>
        </w:p>
      </w:tc>
    </w:tr>
  </w:tbl>
  <w:p w14:paraId="5D1CE242" w14:textId="77777777" w:rsidR="00B13DA4" w:rsidRPr="00B13DA4" w:rsidRDefault="00B13DA4" w:rsidP="00B13D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E8E90" w14:textId="77777777" w:rsidR="00F84A2D" w:rsidRPr="001853AA" w:rsidRDefault="00F84A2D" w:rsidP="001853AA">
      <w:pPr>
        <w:pStyle w:val="FootnoteText"/>
        <w:rPr>
          <w:color w:val="9FB825" w:themeColor="accent5"/>
        </w:rPr>
      </w:pPr>
      <w:r w:rsidRPr="001853AA">
        <w:rPr>
          <w:color w:val="9FB825" w:themeColor="accent5"/>
        </w:rPr>
        <w:separator/>
      </w:r>
    </w:p>
    <w:p w14:paraId="6670281D" w14:textId="77777777" w:rsidR="00F84A2D" w:rsidRDefault="00F84A2D"/>
    <w:p w14:paraId="77BFDFC3" w14:textId="77777777" w:rsidR="00F84A2D" w:rsidRDefault="00F84A2D"/>
  </w:footnote>
  <w:footnote w:type="continuationSeparator" w:id="0">
    <w:p w14:paraId="48D729C4" w14:textId="77777777" w:rsidR="00F84A2D" w:rsidRDefault="00F84A2D">
      <w:r>
        <w:continuationSeparator/>
      </w:r>
    </w:p>
    <w:p w14:paraId="016A1488" w14:textId="77777777" w:rsidR="00F84A2D" w:rsidRDefault="00F84A2D"/>
    <w:p w14:paraId="5DA24E17" w14:textId="77777777" w:rsidR="00F84A2D" w:rsidRDefault="00F84A2D"/>
  </w:footnote>
  <w:footnote w:type="continuationNotice" w:id="1">
    <w:p w14:paraId="68EDAB87" w14:textId="77777777" w:rsidR="00F84A2D" w:rsidRDefault="00F84A2D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587C2" w14:textId="77777777" w:rsidR="006A225D" w:rsidRDefault="006A225D">
    <w:pPr>
      <w:pStyle w:val="Header"/>
    </w:pPr>
  </w:p>
  <w:p w14:paraId="442CCF7B" w14:textId="77777777" w:rsidR="006A225D" w:rsidRDefault="006A225D">
    <w:pPr>
      <w:pStyle w:val="Header"/>
    </w:pPr>
  </w:p>
  <w:p w14:paraId="27F8CC4D" w14:textId="77777777" w:rsidR="006A225D" w:rsidRDefault="006A22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93C4F" w14:textId="52EF2A49" w:rsidR="005E5A66" w:rsidRDefault="005E5A6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239424" wp14:editId="31F6E938">
          <wp:simplePos x="0" y="0"/>
          <wp:positionH relativeFrom="column">
            <wp:posOffset>5164667</wp:posOffset>
          </wp:positionH>
          <wp:positionV relativeFrom="paragraph">
            <wp:posOffset>175895</wp:posOffset>
          </wp:positionV>
          <wp:extent cx="1090800" cy="1094400"/>
          <wp:effectExtent l="0" t="0" r="0" b="0"/>
          <wp:wrapNone/>
          <wp:docPr id="1090871179" name="Picture 1" descr="The University of Melbourn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0868211" name="Picture 1" descr="The University of Melbourne Logo"/>
                  <pic:cNvPicPr/>
                </pic:nvPicPr>
                <pic:blipFill rotWithShape="1">
                  <a:blip r:embed="rId1"/>
                  <a:srcRect l="80081"/>
                  <a:stretch/>
                </pic:blipFill>
                <pic:spPr bwMode="auto">
                  <a:xfrm>
                    <a:off x="0" y="0"/>
                    <a:ext cx="1090800" cy="109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7C079" w14:textId="046BD871" w:rsidR="00F919BE" w:rsidRDefault="00F919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3CC23F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8099A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CE1A6DE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4EB0060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9118D3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294E3C"/>
    <w:multiLevelType w:val="multilevel"/>
    <w:tmpl w:val="88BAABC8"/>
    <w:numStyleLink w:val="NumberedHeadings"/>
  </w:abstractNum>
  <w:abstractNum w:abstractNumId="6" w15:restartNumberingAfterBreak="0">
    <w:nsid w:val="00CE13A4"/>
    <w:multiLevelType w:val="multilevel"/>
    <w:tmpl w:val="E1E6B4B4"/>
    <w:styleLink w:val="ACENListBullets"/>
    <w:lvl w:ilvl="0">
      <w:start w:val="1"/>
      <w:numFmt w:val="bullet"/>
      <w:lvlText w:val=""/>
      <w:lvlJc w:val="left"/>
      <w:pPr>
        <w:ind w:left="340" w:hanging="340"/>
      </w:pPr>
      <w:rPr>
        <w:rFonts w:ascii="Wingdings" w:hAnsi="Wingdings" w:hint="default"/>
        <w:color w:val="000000" w:themeColor="text2"/>
        <w:sz w:val="22"/>
      </w:rPr>
    </w:lvl>
    <w:lvl w:ilvl="1">
      <w:numFmt w:val="bullet"/>
      <w:lvlText w:val="–"/>
      <w:lvlJc w:val="left"/>
      <w:pPr>
        <w:ind w:left="680" w:hanging="340"/>
      </w:pPr>
      <w:rPr>
        <w:rFonts w:asciiTheme="minorHAnsi" w:hAnsiTheme="minorHAnsi" w:hint="default"/>
        <w:b w:val="0"/>
        <w:i w:val="0"/>
        <w:color w:val="000000" w:themeColor="text2"/>
        <w:sz w:val="22"/>
      </w:rPr>
    </w:lvl>
    <w:lvl w:ilvl="2">
      <w:numFmt w:val="bullet"/>
      <w:lvlText w:val="•"/>
      <w:lvlJc w:val="left"/>
      <w:pPr>
        <w:ind w:left="1020" w:hanging="340"/>
      </w:pPr>
      <w:rPr>
        <w:rFonts w:asciiTheme="minorHAnsi" w:hAnsiTheme="minorHAnsi" w:cs="Times New Roman" w:hint="default"/>
        <w:b w:val="0"/>
        <w:i w:val="0"/>
        <w:color w:val="000000" w:themeColor="text2"/>
        <w:sz w:val="22"/>
      </w:rPr>
    </w:lvl>
    <w:lvl w:ilvl="3">
      <w:numFmt w:val="none"/>
      <w:lvlText w:val=""/>
      <w:lvlJc w:val="left"/>
      <w:pPr>
        <w:tabs>
          <w:tab w:val="num" w:pos="1212"/>
        </w:tabs>
        <w:ind w:left="1360" w:hanging="340"/>
      </w:pPr>
      <w:rPr>
        <w:rFonts w:hint="default"/>
      </w:rPr>
    </w:lvl>
    <w:lvl w:ilvl="4">
      <w:numFmt w:val="none"/>
      <w:lvlText w:val=""/>
      <w:lvlJc w:val="left"/>
      <w:pPr>
        <w:tabs>
          <w:tab w:val="num" w:pos="1496"/>
        </w:tabs>
        <w:ind w:left="1700" w:hanging="340"/>
      </w:pPr>
      <w:rPr>
        <w:rFonts w:hint="default"/>
      </w:rPr>
    </w:lvl>
    <w:lvl w:ilvl="5">
      <w:numFmt w:val="none"/>
      <w:lvlText w:val=""/>
      <w:lvlJc w:val="left"/>
      <w:pPr>
        <w:tabs>
          <w:tab w:val="num" w:pos="1780"/>
        </w:tabs>
        <w:ind w:left="2040" w:hanging="340"/>
      </w:pPr>
      <w:rPr>
        <w:rFonts w:hint="default"/>
      </w:rPr>
    </w:lvl>
    <w:lvl w:ilvl="6">
      <w:numFmt w:val="none"/>
      <w:lvlText w:val=""/>
      <w:lvlJc w:val="left"/>
      <w:pPr>
        <w:tabs>
          <w:tab w:val="num" w:pos="2064"/>
        </w:tabs>
        <w:ind w:left="2380" w:hanging="340"/>
      </w:pPr>
      <w:rPr>
        <w:rFonts w:hint="default"/>
      </w:rPr>
    </w:lvl>
    <w:lvl w:ilvl="7">
      <w:numFmt w:val="none"/>
      <w:lvlText w:val=""/>
      <w:lvlJc w:val="left"/>
      <w:pPr>
        <w:tabs>
          <w:tab w:val="num" w:pos="2348"/>
        </w:tabs>
        <w:ind w:left="2720" w:hanging="340"/>
      </w:pPr>
      <w:rPr>
        <w:rFonts w:hint="default"/>
      </w:rPr>
    </w:lvl>
    <w:lvl w:ilvl="8">
      <w:numFmt w:val="none"/>
      <w:lvlText w:val=""/>
      <w:lvlJc w:val="left"/>
      <w:pPr>
        <w:tabs>
          <w:tab w:val="num" w:pos="2632"/>
        </w:tabs>
        <w:ind w:left="3060" w:hanging="340"/>
      </w:pPr>
      <w:rPr>
        <w:rFonts w:hint="default"/>
      </w:rPr>
    </w:lvl>
  </w:abstractNum>
  <w:abstractNum w:abstractNumId="7" w15:restartNumberingAfterBreak="0">
    <w:nsid w:val="02A34926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2A40C12"/>
    <w:multiLevelType w:val="multilevel"/>
    <w:tmpl w:val="A6302488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i w:val="0"/>
        <w:color w:val="000000" w:themeColor="text2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033A7FE0"/>
    <w:multiLevelType w:val="multilevel"/>
    <w:tmpl w:val="0762903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000000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000000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0" w15:restartNumberingAfterBreak="0">
    <w:nsid w:val="0510711F"/>
    <w:multiLevelType w:val="multilevel"/>
    <w:tmpl w:val="A6302488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  <w:b w:val="0"/>
        <w:i w:val="0"/>
        <w:color w:val="000000" w:themeColor="text2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05676BA4"/>
    <w:multiLevelType w:val="hybridMultilevel"/>
    <w:tmpl w:val="966E6F94"/>
    <w:lvl w:ilvl="0" w:tplc="C220BB90">
      <w:start w:val="1"/>
      <w:numFmt w:val="bullet"/>
      <w:pStyle w:val="PullOutBullet"/>
      <w:lvlText w:val=""/>
      <w:lvlJc w:val="left"/>
      <w:pPr>
        <w:ind w:left="587" w:hanging="360"/>
      </w:pPr>
      <w:rPr>
        <w:rFonts w:ascii="Symbol" w:hAnsi="Symbol" w:hint="default"/>
        <w:b w:val="0"/>
        <w:i w:val="0"/>
        <w:color w:val="FFFFFF" w:themeColor="background1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005016"/>
    <w:multiLevelType w:val="multilevel"/>
    <w:tmpl w:val="131EEC6C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000000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078659BD"/>
    <w:multiLevelType w:val="multilevel"/>
    <w:tmpl w:val="88BAABC8"/>
    <w:numStyleLink w:val="NumberedHeadings"/>
  </w:abstractNum>
  <w:abstractNum w:abstractNumId="14" w15:restartNumberingAfterBreak="0">
    <w:nsid w:val="0B4471B6"/>
    <w:multiLevelType w:val="multilevel"/>
    <w:tmpl w:val="56CC5944"/>
    <w:lvl w:ilvl="0">
      <w:start w:val="1"/>
      <w:numFmt w:val="none"/>
      <w:pStyle w:val="Source"/>
      <w:lvlText w:val="Source: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0CF857C2"/>
    <w:multiLevelType w:val="hybridMultilevel"/>
    <w:tmpl w:val="71C61FEE"/>
    <w:lvl w:ilvl="0" w:tplc="37B45CBE">
      <w:start w:val="1"/>
      <w:numFmt w:val="decimal"/>
      <w:lvlText w:val="%1."/>
      <w:lvlJc w:val="left"/>
      <w:pPr>
        <w:ind w:left="720" w:hanging="360"/>
      </w:pPr>
    </w:lvl>
    <w:lvl w:ilvl="1" w:tplc="6730FCB8">
      <w:start w:val="1"/>
      <w:numFmt w:val="lowerLetter"/>
      <w:lvlText w:val="%2."/>
      <w:lvlJc w:val="left"/>
      <w:pPr>
        <w:ind w:left="1440" w:hanging="360"/>
      </w:pPr>
    </w:lvl>
    <w:lvl w:ilvl="2" w:tplc="B4BAB7C4">
      <w:start w:val="1"/>
      <w:numFmt w:val="lowerRoman"/>
      <w:lvlText w:val="%3."/>
      <w:lvlJc w:val="right"/>
      <w:pPr>
        <w:ind w:left="2160" w:hanging="180"/>
      </w:pPr>
    </w:lvl>
    <w:lvl w:ilvl="3" w:tplc="67AEFC26">
      <w:start w:val="1"/>
      <w:numFmt w:val="decimal"/>
      <w:lvlText w:val="%4."/>
      <w:lvlJc w:val="left"/>
      <w:pPr>
        <w:ind w:left="2880" w:hanging="360"/>
      </w:pPr>
    </w:lvl>
    <w:lvl w:ilvl="4" w:tplc="EDE4F40A">
      <w:start w:val="1"/>
      <w:numFmt w:val="lowerLetter"/>
      <w:lvlText w:val="%5."/>
      <w:lvlJc w:val="left"/>
      <w:pPr>
        <w:ind w:left="3600" w:hanging="360"/>
      </w:pPr>
    </w:lvl>
    <w:lvl w:ilvl="5" w:tplc="AA4834E6">
      <w:start w:val="1"/>
      <w:numFmt w:val="lowerRoman"/>
      <w:lvlText w:val="%6."/>
      <w:lvlJc w:val="right"/>
      <w:pPr>
        <w:ind w:left="4320" w:hanging="180"/>
      </w:pPr>
    </w:lvl>
    <w:lvl w:ilvl="6" w:tplc="B9BC0718">
      <w:start w:val="1"/>
      <w:numFmt w:val="decimal"/>
      <w:lvlText w:val="%7."/>
      <w:lvlJc w:val="left"/>
      <w:pPr>
        <w:ind w:left="5040" w:hanging="360"/>
      </w:pPr>
    </w:lvl>
    <w:lvl w:ilvl="7" w:tplc="7624D2FC">
      <w:start w:val="1"/>
      <w:numFmt w:val="lowerLetter"/>
      <w:lvlText w:val="%8."/>
      <w:lvlJc w:val="left"/>
      <w:pPr>
        <w:ind w:left="5760" w:hanging="360"/>
      </w:pPr>
    </w:lvl>
    <w:lvl w:ilvl="8" w:tplc="A25C0CA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6655AB"/>
    <w:multiLevelType w:val="multilevel"/>
    <w:tmpl w:val="3C562A22"/>
    <w:numStyleLink w:val="DefaultBullets"/>
  </w:abstractNum>
  <w:abstractNum w:abstractNumId="17" w15:restartNumberingAfterBreak="0">
    <w:nsid w:val="13817A26"/>
    <w:multiLevelType w:val="multilevel"/>
    <w:tmpl w:val="0F4E8FF4"/>
    <w:lvl w:ilvl="0">
      <w:start w:val="1"/>
      <w:numFmt w:val="bullet"/>
      <w:lvlText w:val="ü"/>
      <w:lvlJc w:val="left"/>
      <w:pPr>
        <w:ind w:left="510" w:hanging="340"/>
      </w:pPr>
      <w:rPr>
        <w:rFonts w:ascii="Wingdings" w:hAnsi="Wingdings" w:hint="default"/>
        <w:b/>
        <w:i w:val="0"/>
        <w:color w:val="000F46" w:themeColor="background2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C2E4B80"/>
    <w:multiLevelType w:val="multilevel"/>
    <w:tmpl w:val="3C562A22"/>
    <w:numStyleLink w:val="DefaultBullets"/>
  </w:abstractNum>
  <w:abstractNum w:abstractNumId="19" w15:restartNumberingAfterBreak="0">
    <w:nsid w:val="25FE2ED9"/>
    <w:multiLevelType w:val="multilevel"/>
    <w:tmpl w:val="0C090023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 w:cs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2BFD375B"/>
    <w:multiLevelType w:val="multilevel"/>
    <w:tmpl w:val="E1E6B4B4"/>
    <w:numStyleLink w:val="ACENListBullets"/>
  </w:abstractNum>
  <w:abstractNum w:abstractNumId="21" w15:restartNumberingAfterBreak="0">
    <w:nsid w:val="2D890E47"/>
    <w:multiLevelType w:val="hybridMultilevel"/>
    <w:tmpl w:val="E628387E"/>
    <w:lvl w:ilvl="0" w:tplc="6B982C78">
      <w:start w:val="1"/>
      <w:numFmt w:val="decimal"/>
      <w:pStyle w:val="SourceNotesNumbered"/>
      <w:lvlText w:val="%1."/>
      <w:lvlJc w:val="left"/>
      <w:pPr>
        <w:ind w:left="720" w:hanging="360"/>
      </w:pPr>
      <w:rPr>
        <w:rFonts w:hint="default"/>
        <w:caps w:val="0"/>
        <w:vanish w:val="0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7C7EA5"/>
    <w:multiLevelType w:val="multilevel"/>
    <w:tmpl w:val="BDFABC28"/>
    <w:lvl w:ilvl="0">
      <w:start w:val="1"/>
      <w:numFmt w:val="bullet"/>
      <w:lvlText w:val="‒"/>
      <w:lvlJc w:val="left"/>
      <w:pPr>
        <w:ind w:left="425" w:hanging="425"/>
      </w:pPr>
      <w:rPr>
        <w:rFonts w:ascii="Calibri" w:hAnsi="Calibri" w:hint="default"/>
        <w:b w:val="0"/>
        <w:bCs w:val="0"/>
        <w:i w:val="0"/>
        <w:iCs w:val="0"/>
        <w:caps w:val="0"/>
        <w:strike w:val="0"/>
        <w:dstrike w:val="0"/>
        <w:vanish w:val="0"/>
        <w:color w:val="000000" w:themeColor="text2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‒"/>
      <w:lvlJc w:val="left"/>
      <w:pPr>
        <w:ind w:left="851" w:hanging="426"/>
      </w:pPr>
      <w:rPr>
        <w:rFonts w:ascii="Calibri" w:hAnsi="Calibri" w:hint="default"/>
        <w:color w:val="000000" w:themeColor="text2"/>
      </w:rPr>
    </w:lvl>
    <w:lvl w:ilvl="2">
      <w:start w:val="1"/>
      <w:numFmt w:val="none"/>
      <w:lvlText w:val=""/>
      <w:lvlJc w:val="left"/>
      <w:pPr>
        <w:ind w:left="1020" w:hanging="340"/>
      </w:pPr>
      <w:rPr>
        <w:rFonts w:hint="default"/>
        <w:color w:val="000000" w:themeColor="text2"/>
      </w:rPr>
    </w:lvl>
    <w:lvl w:ilvl="3">
      <w:start w:val="1"/>
      <w:numFmt w:val="none"/>
      <w:lvlText w:val="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23" w15:restartNumberingAfterBreak="0">
    <w:nsid w:val="32F10465"/>
    <w:multiLevelType w:val="hybridMultilevel"/>
    <w:tmpl w:val="7D1C2BCE"/>
    <w:lvl w:ilvl="0" w:tplc="058AD7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 w:themeShade="80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672C3A"/>
    <w:multiLevelType w:val="multilevel"/>
    <w:tmpl w:val="984ACA30"/>
    <w:lvl w:ilvl="0">
      <w:start w:val="1"/>
      <w:numFmt w:val="bullet"/>
      <w:lvlText w:val=""/>
      <w:lvlJc w:val="left"/>
      <w:pPr>
        <w:ind w:left="567" w:hanging="567"/>
      </w:pPr>
      <w:rPr>
        <w:rFonts w:ascii="Wingdings" w:hAnsi="Wingdings" w:hint="default"/>
        <w:color w:val="000000" w:themeColor="accent1"/>
        <w:sz w:val="28"/>
      </w:rPr>
    </w:lvl>
    <w:lvl w:ilvl="1">
      <w:start w:val="1"/>
      <w:numFmt w:val="bullet"/>
      <w:lvlText w:val=""/>
      <w:lvlJc w:val="left"/>
      <w:pPr>
        <w:ind w:left="567" w:hanging="567"/>
      </w:pPr>
      <w:rPr>
        <w:rFonts w:ascii="Wingdings" w:hAnsi="Wingdings" w:hint="default"/>
        <w:color w:val="000000" w:themeColor="accent1"/>
        <w:sz w:val="28"/>
      </w:rPr>
    </w:lvl>
    <w:lvl w:ilvl="2">
      <w:start w:val="1"/>
      <w:numFmt w:val="bullet"/>
      <w:lvlText w:val=""/>
      <w:lvlJc w:val="left"/>
      <w:pPr>
        <w:ind w:left="567" w:hanging="567"/>
      </w:pPr>
      <w:rPr>
        <w:rFonts w:ascii="Wingdings" w:hAnsi="Wingdings" w:hint="default"/>
        <w:color w:val="000000" w:themeColor="accen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70715AA"/>
    <w:multiLevelType w:val="multilevel"/>
    <w:tmpl w:val="3C562A22"/>
    <w:numStyleLink w:val="DefaultBullets"/>
  </w:abstractNum>
  <w:abstractNum w:abstractNumId="26" w15:restartNumberingAfterBreak="0">
    <w:nsid w:val="535249AF"/>
    <w:multiLevelType w:val="multilevel"/>
    <w:tmpl w:val="F1F0223A"/>
    <w:styleLink w:val="AppendixNumbers"/>
    <w:lvl w:ilvl="0">
      <w:start w:val="1"/>
      <w:numFmt w:val="upperLetter"/>
      <w:suff w:val="space"/>
      <w:lvlText w:val="Appendix %1 –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55DB6BBD"/>
    <w:multiLevelType w:val="multilevel"/>
    <w:tmpl w:val="750CE476"/>
    <w:lvl w:ilvl="0">
      <w:start w:val="1"/>
      <w:numFmt w:val="decimal"/>
      <w:lvlText w:val="%1.0"/>
      <w:lvlJc w:val="left"/>
      <w:pPr>
        <w:ind w:left="0" w:firstLine="0"/>
      </w:pPr>
      <w:rPr>
        <w:rFonts w:hint="default"/>
        <w:u w:val="thick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0" w:hanging="510"/>
      </w:pPr>
      <w:rPr>
        <w:rFonts w:hint="default"/>
      </w:rPr>
    </w:lvl>
    <w:lvl w:ilvl="4">
      <w:start w:val="1"/>
      <w:numFmt w:val="none"/>
      <w:lvlText w:val=""/>
      <w:lvlJc w:val="left"/>
      <w:pPr>
        <w:ind w:left="510" w:hanging="510"/>
      </w:pPr>
      <w:rPr>
        <w:rFonts w:hint="default"/>
      </w:rPr>
    </w:lvl>
    <w:lvl w:ilvl="5">
      <w:start w:val="1"/>
      <w:numFmt w:val="none"/>
      <w:lvlText w:val=""/>
      <w:lvlJc w:val="left"/>
      <w:pPr>
        <w:ind w:left="510" w:hanging="510"/>
      </w:pPr>
      <w:rPr>
        <w:rFonts w:hint="default"/>
      </w:rPr>
    </w:lvl>
    <w:lvl w:ilvl="6">
      <w:start w:val="1"/>
      <w:numFmt w:val="none"/>
      <w:lvlText w:val=""/>
      <w:lvlJc w:val="left"/>
      <w:pPr>
        <w:ind w:left="510" w:hanging="510"/>
      </w:pPr>
      <w:rPr>
        <w:rFonts w:hint="default"/>
      </w:rPr>
    </w:lvl>
    <w:lvl w:ilvl="7">
      <w:start w:val="1"/>
      <w:numFmt w:val="none"/>
      <w:lvlText w:val=""/>
      <w:lvlJc w:val="left"/>
      <w:pPr>
        <w:ind w:left="510" w:hanging="510"/>
      </w:pPr>
      <w:rPr>
        <w:rFonts w:hint="default"/>
      </w:rPr>
    </w:lvl>
    <w:lvl w:ilvl="8">
      <w:start w:val="1"/>
      <w:numFmt w:val="none"/>
      <w:lvlText w:val=""/>
      <w:lvlJc w:val="left"/>
      <w:pPr>
        <w:ind w:left="510" w:hanging="510"/>
      </w:pPr>
      <w:rPr>
        <w:rFonts w:hint="default"/>
      </w:rPr>
    </w:lvl>
  </w:abstractNum>
  <w:abstractNum w:abstractNumId="28" w15:restartNumberingAfterBreak="0">
    <w:nsid w:val="56DB5F4C"/>
    <w:multiLevelType w:val="multilevel"/>
    <w:tmpl w:val="88BAABC8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asciiTheme="majorHAnsi" w:hAnsiTheme="majorHAnsi" w:hint="default"/>
        <w:b w:val="0"/>
        <w:i w:val="0"/>
        <w:color w:val="000000" w:themeColor="text1"/>
        <w:sz w:val="20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Theme="majorHAnsi" w:hAnsiTheme="majorHAnsi" w:hint="default"/>
        <w:b w:val="0"/>
        <w:i w:val="0"/>
        <w:color w:val="000000" w:themeColor="text1"/>
        <w:sz w:val="20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asciiTheme="majorHAnsi" w:hAnsiTheme="majorHAnsi" w:hint="default"/>
        <w:b w:val="0"/>
        <w:i w:val="0"/>
        <w:color w:val="000000" w:themeColor="text1"/>
        <w:sz w:val="20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B842F63"/>
    <w:multiLevelType w:val="multilevel"/>
    <w:tmpl w:val="FE6888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000000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000000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30" w15:restartNumberingAfterBreak="0">
    <w:nsid w:val="5E536F4D"/>
    <w:multiLevelType w:val="multilevel"/>
    <w:tmpl w:val="C284D0B0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000000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5FCF5711"/>
    <w:multiLevelType w:val="multilevel"/>
    <w:tmpl w:val="FEBAE4AE"/>
    <w:styleLink w:val="ACENNumberList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60" w:hanging="340"/>
      </w:pPr>
      <w:rPr>
        <w:rFonts w:hint="default"/>
      </w:rPr>
    </w:lvl>
  </w:abstractNum>
  <w:abstractNum w:abstractNumId="32" w15:restartNumberingAfterBreak="0">
    <w:nsid w:val="666919A9"/>
    <w:multiLevelType w:val="multilevel"/>
    <w:tmpl w:val="88BAABC8"/>
    <w:numStyleLink w:val="NumberedHeadings"/>
  </w:abstractNum>
  <w:abstractNum w:abstractNumId="33" w15:restartNumberingAfterBreak="0">
    <w:nsid w:val="6B2B308F"/>
    <w:multiLevelType w:val="hybridMultilevel"/>
    <w:tmpl w:val="95AEDB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764D87"/>
    <w:multiLevelType w:val="multilevel"/>
    <w:tmpl w:val="A38258D4"/>
    <w:lvl w:ilvl="0">
      <w:start w:val="1"/>
      <w:numFmt w:val="bullet"/>
      <w:lvlText w:val="»"/>
      <w:lvlJc w:val="left"/>
      <w:pPr>
        <w:ind w:left="170" w:hanging="170"/>
      </w:pPr>
      <w:rPr>
        <w:rFonts w:ascii="Calibri" w:hAnsi="Calibri" w:hint="default"/>
        <w:color w:val="000000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6FB954F0"/>
    <w:multiLevelType w:val="multilevel"/>
    <w:tmpl w:val="3C562A22"/>
    <w:numStyleLink w:val="DefaultBullets"/>
  </w:abstractNum>
  <w:abstractNum w:abstractNumId="36" w15:restartNumberingAfterBreak="0">
    <w:nsid w:val="72D52456"/>
    <w:multiLevelType w:val="hybridMultilevel"/>
    <w:tmpl w:val="2F726E88"/>
    <w:lvl w:ilvl="0" w:tplc="A792030A">
      <w:start w:val="1"/>
      <w:numFmt w:val="bullet"/>
      <w:pStyle w:val="Table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 w:themeColor="text2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8A4D83"/>
    <w:multiLevelType w:val="multilevel"/>
    <w:tmpl w:val="3C562A22"/>
    <w:styleLink w:val="Default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2C421D"/>
        <w:sz w:val="20"/>
      </w:rPr>
    </w:lvl>
    <w:lvl w:ilvl="1">
      <w:start w:val="1"/>
      <w:numFmt w:val="bullet"/>
      <w:lvlText w:val="‒"/>
      <w:lvlJc w:val="left"/>
      <w:pPr>
        <w:ind w:left="568" w:hanging="284"/>
      </w:pPr>
      <w:rPr>
        <w:rFonts w:asciiTheme="minorHAnsi" w:hAnsiTheme="minorHAnsi" w:hint="default"/>
        <w:b w:val="0"/>
        <w:i w:val="0"/>
        <w:color w:val="000000" w:themeColor="accent1"/>
        <w:sz w:val="20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0F46" w:themeColor="background2"/>
        <w:sz w:val="20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38" w15:restartNumberingAfterBreak="0">
    <w:nsid w:val="751F0107"/>
    <w:multiLevelType w:val="multilevel"/>
    <w:tmpl w:val="E1E6B4B4"/>
    <w:numStyleLink w:val="ACENListBullets"/>
  </w:abstractNum>
  <w:abstractNum w:abstractNumId="39" w15:restartNumberingAfterBreak="0">
    <w:nsid w:val="7AD17BCC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7DC301A0"/>
    <w:multiLevelType w:val="multilevel"/>
    <w:tmpl w:val="04D022D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color w:val="000000" w:themeColor="text2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default"/>
        <w:color w:val="000000" w:themeColor="text2"/>
      </w:rPr>
    </w:lvl>
    <w:lvl w:ilvl="2">
      <w:start w:val="1"/>
      <w:numFmt w:val="lowerRoman"/>
      <w:lvlText w:val="%3."/>
      <w:lvlJc w:val="left"/>
      <w:pPr>
        <w:ind w:left="1020" w:hanging="340"/>
      </w:pPr>
      <w:rPr>
        <w:rFonts w:hint="default"/>
        <w:color w:val="000000" w:themeColor="text2"/>
      </w:rPr>
    </w:lvl>
    <w:lvl w:ilvl="3">
      <w:start w:val="1"/>
      <w:numFmt w:val="none"/>
      <w:lvlText w:val=""/>
      <w:lvlJc w:val="left"/>
      <w:pPr>
        <w:ind w:left="136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170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20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238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272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060" w:hanging="340"/>
      </w:pPr>
      <w:rPr>
        <w:rFonts w:hint="default"/>
      </w:rPr>
    </w:lvl>
  </w:abstractNum>
  <w:num w:numId="1" w16cid:durableId="1475559297">
    <w:abstractNumId w:val="15"/>
  </w:num>
  <w:num w:numId="2" w16cid:durableId="483160843">
    <w:abstractNumId w:val="3"/>
  </w:num>
  <w:num w:numId="3" w16cid:durableId="639648672">
    <w:abstractNumId w:val="2"/>
  </w:num>
  <w:num w:numId="4" w16cid:durableId="108086899">
    <w:abstractNumId w:val="1"/>
  </w:num>
  <w:num w:numId="5" w16cid:durableId="1115321816">
    <w:abstractNumId w:val="0"/>
  </w:num>
  <w:num w:numId="6" w16cid:durableId="1829637987">
    <w:abstractNumId w:val="14"/>
  </w:num>
  <w:num w:numId="7" w16cid:durableId="1064721360">
    <w:abstractNumId w:val="7"/>
  </w:num>
  <w:num w:numId="8" w16cid:durableId="893538758">
    <w:abstractNumId w:val="39"/>
  </w:num>
  <w:num w:numId="9" w16cid:durableId="1457992361">
    <w:abstractNumId w:val="19"/>
  </w:num>
  <w:num w:numId="10" w16cid:durableId="1900511158">
    <w:abstractNumId w:val="40"/>
  </w:num>
  <w:num w:numId="11" w16cid:durableId="1549680667">
    <w:abstractNumId w:val="22"/>
  </w:num>
  <w:num w:numId="12" w16cid:durableId="1046679214">
    <w:abstractNumId w:val="27"/>
  </w:num>
  <w:num w:numId="13" w16cid:durableId="1022629159">
    <w:abstractNumId w:val="17"/>
  </w:num>
  <w:num w:numId="14" w16cid:durableId="742027826">
    <w:abstractNumId w:val="36"/>
  </w:num>
  <w:num w:numId="15" w16cid:durableId="1243107085">
    <w:abstractNumId w:val="26"/>
  </w:num>
  <w:num w:numId="16" w16cid:durableId="1690182364">
    <w:abstractNumId w:val="29"/>
  </w:num>
  <w:num w:numId="17" w16cid:durableId="1311011460">
    <w:abstractNumId w:val="35"/>
  </w:num>
  <w:num w:numId="18" w16cid:durableId="227352142">
    <w:abstractNumId w:val="24"/>
  </w:num>
  <w:num w:numId="19" w16cid:durableId="425031869">
    <w:abstractNumId w:val="34"/>
  </w:num>
  <w:num w:numId="20" w16cid:durableId="769201557">
    <w:abstractNumId w:val="37"/>
  </w:num>
  <w:num w:numId="21" w16cid:durableId="671185505">
    <w:abstractNumId w:val="30"/>
  </w:num>
  <w:num w:numId="22" w16cid:durableId="1753434138">
    <w:abstractNumId w:val="9"/>
  </w:num>
  <w:num w:numId="23" w16cid:durableId="1215653830">
    <w:abstractNumId w:val="8"/>
  </w:num>
  <w:num w:numId="24" w16cid:durableId="964233573">
    <w:abstractNumId w:val="28"/>
  </w:num>
  <w:num w:numId="25" w16cid:durableId="1220441383">
    <w:abstractNumId w:val="21"/>
  </w:num>
  <w:num w:numId="26" w16cid:durableId="700207418">
    <w:abstractNumId w:val="12"/>
  </w:num>
  <w:num w:numId="27" w16cid:durableId="1658026186">
    <w:abstractNumId w:val="23"/>
  </w:num>
  <w:num w:numId="28" w16cid:durableId="1886747011">
    <w:abstractNumId w:val="32"/>
  </w:num>
  <w:num w:numId="29" w16cid:durableId="1206256018">
    <w:abstractNumId w:val="10"/>
  </w:num>
  <w:num w:numId="30" w16cid:durableId="1590697966">
    <w:abstractNumId w:val="18"/>
  </w:num>
  <w:num w:numId="31" w16cid:durableId="791945246">
    <w:abstractNumId w:val="33"/>
  </w:num>
  <w:num w:numId="32" w16cid:durableId="121145562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73428337">
    <w:abstractNumId w:val="31"/>
  </w:num>
  <w:num w:numId="34" w16cid:durableId="1939020478">
    <w:abstractNumId w:val="6"/>
  </w:num>
  <w:num w:numId="35" w16cid:durableId="290012947">
    <w:abstractNumId w:val="38"/>
  </w:num>
  <w:num w:numId="36" w16cid:durableId="92365298">
    <w:abstractNumId w:val="20"/>
  </w:num>
  <w:num w:numId="37" w16cid:durableId="1865437724">
    <w:abstractNumId w:val="25"/>
  </w:num>
  <w:num w:numId="38" w16cid:durableId="1137142796">
    <w:abstractNumId w:val="4"/>
  </w:num>
  <w:num w:numId="39" w16cid:durableId="1254971651">
    <w:abstractNumId w:val="13"/>
  </w:num>
  <w:num w:numId="40" w16cid:durableId="445931199">
    <w:abstractNumId w:val="16"/>
  </w:num>
  <w:num w:numId="41" w16cid:durableId="1582253040">
    <w:abstractNumId w:val="5"/>
  </w:num>
  <w:num w:numId="42" w16cid:durableId="1735080663">
    <w:abstractNumId w:val="1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QzNTAxNzcyMLM0MDZU0lEKTi0uzszPAykwqgUA51qp/iwAAAA="/>
  </w:docVars>
  <w:rsids>
    <w:rsidRoot w:val="00893394"/>
    <w:rsid w:val="000000F3"/>
    <w:rsid w:val="00001F3A"/>
    <w:rsid w:val="00005149"/>
    <w:rsid w:val="00005561"/>
    <w:rsid w:val="00005DED"/>
    <w:rsid w:val="000063F9"/>
    <w:rsid w:val="0000688F"/>
    <w:rsid w:val="00006F13"/>
    <w:rsid w:val="0000783C"/>
    <w:rsid w:val="0001316E"/>
    <w:rsid w:val="00014678"/>
    <w:rsid w:val="00014834"/>
    <w:rsid w:val="00014AC6"/>
    <w:rsid w:val="00015DAF"/>
    <w:rsid w:val="0002012A"/>
    <w:rsid w:val="00020A94"/>
    <w:rsid w:val="00020FC9"/>
    <w:rsid w:val="000215FE"/>
    <w:rsid w:val="000222A5"/>
    <w:rsid w:val="000222AA"/>
    <w:rsid w:val="00024D2C"/>
    <w:rsid w:val="000260B3"/>
    <w:rsid w:val="00026A5D"/>
    <w:rsid w:val="00027D54"/>
    <w:rsid w:val="00027FBA"/>
    <w:rsid w:val="000319A2"/>
    <w:rsid w:val="000320E2"/>
    <w:rsid w:val="000328C0"/>
    <w:rsid w:val="0003327B"/>
    <w:rsid w:val="00035C72"/>
    <w:rsid w:val="000379A1"/>
    <w:rsid w:val="00037ED9"/>
    <w:rsid w:val="000412B4"/>
    <w:rsid w:val="000423EB"/>
    <w:rsid w:val="000443EF"/>
    <w:rsid w:val="00045719"/>
    <w:rsid w:val="00046882"/>
    <w:rsid w:val="000518F4"/>
    <w:rsid w:val="00051E1F"/>
    <w:rsid w:val="0005233D"/>
    <w:rsid w:val="000527D8"/>
    <w:rsid w:val="0005361B"/>
    <w:rsid w:val="0006146D"/>
    <w:rsid w:val="00062056"/>
    <w:rsid w:val="000627B3"/>
    <w:rsid w:val="00063C6A"/>
    <w:rsid w:val="00064D72"/>
    <w:rsid w:val="00066870"/>
    <w:rsid w:val="00070395"/>
    <w:rsid w:val="000734BB"/>
    <w:rsid w:val="00074CE8"/>
    <w:rsid w:val="00076747"/>
    <w:rsid w:val="00076B00"/>
    <w:rsid w:val="00077D64"/>
    <w:rsid w:val="00081AB9"/>
    <w:rsid w:val="00082281"/>
    <w:rsid w:val="000832F5"/>
    <w:rsid w:val="00084C68"/>
    <w:rsid w:val="000852A6"/>
    <w:rsid w:val="00090164"/>
    <w:rsid w:val="00090397"/>
    <w:rsid w:val="00093181"/>
    <w:rsid w:val="00093D6F"/>
    <w:rsid w:val="0009638E"/>
    <w:rsid w:val="000964FA"/>
    <w:rsid w:val="000A16F6"/>
    <w:rsid w:val="000A1B01"/>
    <w:rsid w:val="000A2165"/>
    <w:rsid w:val="000A219C"/>
    <w:rsid w:val="000A228B"/>
    <w:rsid w:val="000A302F"/>
    <w:rsid w:val="000A3B9C"/>
    <w:rsid w:val="000A3C03"/>
    <w:rsid w:val="000A4A09"/>
    <w:rsid w:val="000A4A84"/>
    <w:rsid w:val="000A4AB2"/>
    <w:rsid w:val="000A507B"/>
    <w:rsid w:val="000A671C"/>
    <w:rsid w:val="000B1078"/>
    <w:rsid w:val="000B20BE"/>
    <w:rsid w:val="000B3269"/>
    <w:rsid w:val="000B499F"/>
    <w:rsid w:val="000B570B"/>
    <w:rsid w:val="000B579E"/>
    <w:rsid w:val="000B618B"/>
    <w:rsid w:val="000C3926"/>
    <w:rsid w:val="000C3F22"/>
    <w:rsid w:val="000C550D"/>
    <w:rsid w:val="000C7546"/>
    <w:rsid w:val="000D1BC1"/>
    <w:rsid w:val="000D2406"/>
    <w:rsid w:val="000D37DF"/>
    <w:rsid w:val="000E0574"/>
    <w:rsid w:val="000E0C55"/>
    <w:rsid w:val="000E241B"/>
    <w:rsid w:val="000E4A5D"/>
    <w:rsid w:val="000E4DD0"/>
    <w:rsid w:val="000E771D"/>
    <w:rsid w:val="000F0051"/>
    <w:rsid w:val="000F0FED"/>
    <w:rsid w:val="000F187B"/>
    <w:rsid w:val="000F234C"/>
    <w:rsid w:val="000F420F"/>
    <w:rsid w:val="000F5436"/>
    <w:rsid w:val="000F6618"/>
    <w:rsid w:val="000F685A"/>
    <w:rsid w:val="000F6EEE"/>
    <w:rsid w:val="000F7675"/>
    <w:rsid w:val="00101D68"/>
    <w:rsid w:val="001022F7"/>
    <w:rsid w:val="001028B2"/>
    <w:rsid w:val="00103006"/>
    <w:rsid w:val="001031D2"/>
    <w:rsid w:val="00103E28"/>
    <w:rsid w:val="001052D3"/>
    <w:rsid w:val="001057D3"/>
    <w:rsid w:val="00106B14"/>
    <w:rsid w:val="0010753D"/>
    <w:rsid w:val="0011005D"/>
    <w:rsid w:val="00114171"/>
    <w:rsid w:val="00114278"/>
    <w:rsid w:val="00116B1D"/>
    <w:rsid w:val="00117D3D"/>
    <w:rsid w:val="001208E1"/>
    <w:rsid w:val="00120A80"/>
    <w:rsid w:val="00120D26"/>
    <w:rsid w:val="00121728"/>
    <w:rsid w:val="00124CBE"/>
    <w:rsid w:val="00127ACA"/>
    <w:rsid w:val="00130478"/>
    <w:rsid w:val="00131BB0"/>
    <w:rsid w:val="00132D95"/>
    <w:rsid w:val="00132E21"/>
    <w:rsid w:val="0013698D"/>
    <w:rsid w:val="00136BC5"/>
    <w:rsid w:val="001375CF"/>
    <w:rsid w:val="00137984"/>
    <w:rsid w:val="0014068F"/>
    <w:rsid w:val="00141D95"/>
    <w:rsid w:val="00143C28"/>
    <w:rsid w:val="00144484"/>
    <w:rsid w:val="001454CB"/>
    <w:rsid w:val="00145941"/>
    <w:rsid w:val="00146097"/>
    <w:rsid w:val="00147B29"/>
    <w:rsid w:val="001511B8"/>
    <w:rsid w:val="001519FC"/>
    <w:rsid w:val="001561A1"/>
    <w:rsid w:val="0015702B"/>
    <w:rsid w:val="00162523"/>
    <w:rsid w:val="00164CD8"/>
    <w:rsid w:val="001652FF"/>
    <w:rsid w:val="0017119E"/>
    <w:rsid w:val="001725F6"/>
    <w:rsid w:val="00172DE8"/>
    <w:rsid w:val="00176926"/>
    <w:rsid w:val="00176EE6"/>
    <w:rsid w:val="00177077"/>
    <w:rsid w:val="00177264"/>
    <w:rsid w:val="00177FD5"/>
    <w:rsid w:val="0018142F"/>
    <w:rsid w:val="00183F5B"/>
    <w:rsid w:val="001853AA"/>
    <w:rsid w:val="00190B2F"/>
    <w:rsid w:val="001917B0"/>
    <w:rsid w:val="0019184A"/>
    <w:rsid w:val="0019255E"/>
    <w:rsid w:val="00193CEC"/>
    <w:rsid w:val="00194D01"/>
    <w:rsid w:val="0019553F"/>
    <w:rsid w:val="00195F27"/>
    <w:rsid w:val="00196F06"/>
    <w:rsid w:val="001975F7"/>
    <w:rsid w:val="001A0926"/>
    <w:rsid w:val="001A0BAC"/>
    <w:rsid w:val="001A1ABA"/>
    <w:rsid w:val="001A1D62"/>
    <w:rsid w:val="001A1E4C"/>
    <w:rsid w:val="001A2697"/>
    <w:rsid w:val="001A2BF2"/>
    <w:rsid w:val="001A2C8A"/>
    <w:rsid w:val="001A4AE5"/>
    <w:rsid w:val="001A4BF4"/>
    <w:rsid w:val="001A64AB"/>
    <w:rsid w:val="001A6FEF"/>
    <w:rsid w:val="001A7123"/>
    <w:rsid w:val="001A777E"/>
    <w:rsid w:val="001A7F2B"/>
    <w:rsid w:val="001B34D5"/>
    <w:rsid w:val="001B4C0E"/>
    <w:rsid w:val="001B7D1C"/>
    <w:rsid w:val="001C012B"/>
    <w:rsid w:val="001C097A"/>
    <w:rsid w:val="001C11BE"/>
    <w:rsid w:val="001C18AB"/>
    <w:rsid w:val="001C1A48"/>
    <w:rsid w:val="001C2C33"/>
    <w:rsid w:val="001C3A10"/>
    <w:rsid w:val="001C4AAF"/>
    <w:rsid w:val="001C58D8"/>
    <w:rsid w:val="001C620D"/>
    <w:rsid w:val="001C7AAD"/>
    <w:rsid w:val="001D1793"/>
    <w:rsid w:val="001D1E1F"/>
    <w:rsid w:val="001D2C6F"/>
    <w:rsid w:val="001D475F"/>
    <w:rsid w:val="001D48D1"/>
    <w:rsid w:val="001D644E"/>
    <w:rsid w:val="001D6934"/>
    <w:rsid w:val="001D696E"/>
    <w:rsid w:val="001E0E72"/>
    <w:rsid w:val="001E14C0"/>
    <w:rsid w:val="001E21D8"/>
    <w:rsid w:val="001E28A2"/>
    <w:rsid w:val="001E32C1"/>
    <w:rsid w:val="001E458B"/>
    <w:rsid w:val="001E5932"/>
    <w:rsid w:val="001E5C0F"/>
    <w:rsid w:val="001E6150"/>
    <w:rsid w:val="001E6545"/>
    <w:rsid w:val="001E6C06"/>
    <w:rsid w:val="001E7659"/>
    <w:rsid w:val="001F2103"/>
    <w:rsid w:val="001F443D"/>
    <w:rsid w:val="001F5A9F"/>
    <w:rsid w:val="0020060E"/>
    <w:rsid w:val="00206445"/>
    <w:rsid w:val="00206649"/>
    <w:rsid w:val="00207F4B"/>
    <w:rsid w:val="002110CB"/>
    <w:rsid w:val="002124A7"/>
    <w:rsid w:val="00214B17"/>
    <w:rsid w:val="00215E69"/>
    <w:rsid w:val="00215EDD"/>
    <w:rsid w:val="0021625B"/>
    <w:rsid w:val="00217309"/>
    <w:rsid w:val="00217718"/>
    <w:rsid w:val="00222F93"/>
    <w:rsid w:val="00224E5C"/>
    <w:rsid w:val="002251EB"/>
    <w:rsid w:val="00230772"/>
    <w:rsid w:val="00230D82"/>
    <w:rsid w:val="00232370"/>
    <w:rsid w:val="00232F1F"/>
    <w:rsid w:val="00233391"/>
    <w:rsid w:val="00233DFC"/>
    <w:rsid w:val="00234017"/>
    <w:rsid w:val="0023406E"/>
    <w:rsid w:val="00235429"/>
    <w:rsid w:val="00237E80"/>
    <w:rsid w:val="00240979"/>
    <w:rsid w:val="002414B7"/>
    <w:rsid w:val="00241B9E"/>
    <w:rsid w:val="00242D25"/>
    <w:rsid w:val="00243F1A"/>
    <w:rsid w:val="0024585F"/>
    <w:rsid w:val="002459C6"/>
    <w:rsid w:val="00245C2F"/>
    <w:rsid w:val="00251BB2"/>
    <w:rsid w:val="00251F57"/>
    <w:rsid w:val="0025230C"/>
    <w:rsid w:val="00252FDD"/>
    <w:rsid w:val="002539D6"/>
    <w:rsid w:val="00253F2B"/>
    <w:rsid w:val="002544C6"/>
    <w:rsid w:val="002571F1"/>
    <w:rsid w:val="00264F20"/>
    <w:rsid w:val="0026527C"/>
    <w:rsid w:val="00266EB3"/>
    <w:rsid w:val="00272B93"/>
    <w:rsid w:val="00273F73"/>
    <w:rsid w:val="00274D5E"/>
    <w:rsid w:val="00274D9F"/>
    <w:rsid w:val="002752E0"/>
    <w:rsid w:val="0027681E"/>
    <w:rsid w:val="00280411"/>
    <w:rsid w:val="0028153A"/>
    <w:rsid w:val="0028212E"/>
    <w:rsid w:val="00282486"/>
    <w:rsid w:val="00285730"/>
    <w:rsid w:val="002858D0"/>
    <w:rsid w:val="00286106"/>
    <w:rsid w:val="00286D6C"/>
    <w:rsid w:val="00290883"/>
    <w:rsid w:val="00290CEE"/>
    <w:rsid w:val="00291EF7"/>
    <w:rsid w:val="00292093"/>
    <w:rsid w:val="00292622"/>
    <w:rsid w:val="00292CEB"/>
    <w:rsid w:val="00293AB4"/>
    <w:rsid w:val="0029485E"/>
    <w:rsid w:val="00295FA1"/>
    <w:rsid w:val="002A21E7"/>
    <w:rsid w:val="002A3028"/>
    <w:rsid w:val="002A384B"/>
    <w:rsid w:val="002A6727"/>
    <w:rsid w:val="002A6921"/>
    <w:rsid w:val="002A69B3"/>
    <w:rsid w:val="002A7121"/>
    <w:rsid w:val="002A713D"/>
    <w:rsid w:val="002B0CCA"/>
    <w:rsid w:val="002B2698"/>
    <w:rsid w:val="002B38DE"/>
    <w:rsid w:val="002B3B27"/>
    <w:rsid w:val="002B6B8C"/>
    <w:rsid w:val="002C1393"/>
    <w:rsid w:val="002C21C0"/>
    <w:rsid w:val="002C224F"/>
    <w:rsid w:val="002C2E35"/>
    <w:rsid w:val="002C4797"/>
    <w:rsid w:val="002C566E"/>
    <w:rsid w:val="002C5C46"/>
    <w:rsid w:val="002C637D"/>
    <w:rsid w:val="002C6C9D"/>
    <w:rsid w:val="002D20A1"/>
    <w:rsid w:val="002D35FA"/>
    <w:rsid w:val="002D3AB0"/>
    <w:rsid w:val="002D44BC"/>
    <w:rsid w:val="002D52DE"/>
    <w:rsid w:val="002D778C"/>
    <w:rsid w:val="002E0612"/>
    <w:rsid w:val="002E06A2"/>
    <w:rsid w:val="002E1C76"/>
    <w:rsid w:val="002E33FF"/>
    <w:rsid w:val="002E36AB"/>
    <w:rsid w:val="002E3C69"/>
    <w:rsid w:val="002E4565"/>
    <w:rsid w:val="002E5017"/>
    <w:rsid w:val="002E61F6"/>
    <w:rsid w:val="002E7A3D"/>
    <w:rsid w:val="002E7ADE"/>
    <w:rsid w:val="002F335D"/>
    <w:rsid w:val="002F5070"/>
    <w:rsid w:val="002F578F"/>
    <w:rsid w:val="002F7804"/>
    <w:rsid w:val="003003BB"/>
    <w:rsid w:val="00300AF9"/>
    <w:rsid w:val="003018CD"/>
    <w:rsid w:val="003025FE"/>
    <w:rsid w:val="00303E9D"/>
    <w:rsid w:val="00304918"/>
    <w:rsid w:val="00304BB6"/>
    <w:rsid w:val="003050E7"/>
    <w:rsid w:val="00305853"/>
    <w:rsid w:val="0031110D"/>
    <w:rsid w:val="0031292B"/>
    <w:rsid w:val="00312A49"/>
    <w:rsid w:val="00312D17"/>
    <w:rsid w:val="00312E78"/>
    <w:rsid w:val="00313C7B"/>
    <w:rsid w:val="00315FCA"/>
    <w:rsid w:val="00316561"/>
    <w:rsid w:val="0031745A"/>
    <w:rsid w:val="003207B4"/>
    <w:rsid w:val="00321A3B"/>
    <w:rsid w:val="003238D9"/>
    <w:rsid w:val="0032514D"/>
    <w:rsid w:val="00325D72"/>
    <w:rsid w:val="00326852"/>
    <w:rsid w:val="00326D9D"/>
    <w:rsid w:val="00326E08"/>
    <w:rsid w:val="00326F32"/>
    <w:rsid w:val="003274E9"/>
    <w:rsid w:val="003303BE"/>
    <w:rsid w:val="00330D74"/>
    <w:rsid w:val="0033230C"/>
    <w:rsid w:val="003326E2"/>
    <w:rsid w:val="003337AE"/>
    <w:rsid w:val="003369AA"/>
    <w:rsid w:val="00336E78"/>
    <w:rsid w:val="00337C4C"/>
    <w:rsid w:val="00337EC6"/>
    <w:rsid w:val="00340A74"/>
    <w:rsid w:val="00340C5B"/>
    <w:rsid w:val="00340E37"/>
    <w:rsid w:val="003418A6"/>
    <w:rsid w:val="0034206A"/>
    <w:rsid w:val="00342A17"/>
    <w:rsid w:val="00343349"/>
    <w:rsid w:val="00343E9B"/>
    <w:rsid w:val="0034577F"/>
    <w:rsid w:val="00346949"/>
    <w:rsid w:val="00346F39"/>
    <w:rsid w:val="00347426"/>
    <w:rsid w:val="00351263"/>
    <w:rsid w:val="003514B9"/>
    <w:rsid w:val="0035166C"/>
    <w:rsid w:val="00351812"/>
    <w:rsid w:val="00351BFB"/>
    <w:rsid w:val="00353ABC"/>
    <w:rsid w:val="00355630"/>
    <w:rsid w:val="0035625B"/>
    <w:rsid w:val="00356A93"/>
    <w:rsid w:val="00356BC5"/>
    <w:rsid w:val="00357FC4"/>
    <w:rsid w:val="0036057C"/>
    <w:rsid w:val="0036072F"/>
    <w:rsid w:val="003631C2"/>
    <w:rsid w:val="00363387"/>
    <w:rsid w:val="003633D3"/>
    <w:rsid w:val="00363F67"/>
    <w:rsid w:val="00364089"/>
    <w:rsid w:val="003647B3"/>
    <w:rsid w:val="003712DD"/>
    <w:rsid w:val="00373ADD"/>
    <w:rsid w:val="003745BC"/>
    <w:rsid w:val="00376716"/>
    <w:rsid w:val="003767C4"/>
    <w:rsid w:val="00377948"/>
    <w:rsid w:val="00380917"/>
    <w:rsid w:val="00382D21"/>
    <w:rsid w:val="00383001"/>
    <w:rsid w:val="00385FE8"/>
    <w:rsid w:val="003864EF"/>
    <w:rsid w:val="00386AD8"/>
    <w:rsid w:val="003873E9"/>
    <w:rsid w:val="003900D9"/>
    <w:rsid w:val="00390434"/>
    <w:rsid w:val="00390E90"/>
    <w:rsid w:val="00391A4F"/>
    <w:rsid w:val="00392AAF"/>
    <w:rsid w:val="003952CF"/>
    <w:rsid w:val="00395355"/>
    <w:rsid w:val="00395ECA"/>
    <w:rsid w:val="00397485"/>
    <w:rsid w:val="00397A9C"/>
    <w:rsid w:val="003A121A"/>
    <w:rsid w:val="003A3739"/>
    <w:rsid w:val="003A4EBF"/>
    <w:rsid w:val="003A5A30"/>
    <w:rsid w:val="003A603F"/>
    <w:rsid w:val="003A71E2"/>
    <w:rsid w:val="003A76F7"/>
    <w:rsid w:val="003A7CAB"/>
    <w:rsid w:val="003B08E6"/>
    <w:rsid w:val="003B0BF8"/>
    <w:rsid w:val="003B1E6A"/>
    <w:rsid w:val="003B2384"/>
    <w:rsid w:val="003B5AE7"/>
    <w:rsid w:val="003B667E"/>
    <w:rsid w:val="003C1561"/>
    <w:rsid w:val="003C2126"/>
    <w:rsid w:val="003C365B"/>
    <w:rsid w:val="003C5762"/>
    <w:rsid w:val="003C60E6"/>
    <w:rsid w:val="003C7441"/>
    <w:rsid w:val="003D0AC0"/>
    <w:rsid w:val="003D16D3"/>
    <w:rsid w:val="003D27A1"/>
    <w:rsid w:val="003D3FC3"/>
    <w:rsid w:val="003D51EB"/>
    <w:rsid w:val="003D56C1"/>
    <w:rsid w:val="003D5F88"/>
    <w:rsid w:val="003D6252"/>
    <w:rsid w:val="003D6583"/>
    <w:rsid w:val="003E1DAA"/>
    <w:rsid w:val="003E1E1E"/>
    <w:rsid w:val="003E3580"/>
    <w:rsid w:val="003E3A89"/>
    <w:rsid w:val="003E41F4"/>
    <w:rsid w:val="003E6624"/>
    <w:rsid w:val="003E66C9"/>
    <w:rsid w:val="003F0A27"/>
    <w:rsid w:val="003F1443"/>
    <w:rsid w:val="003F1E0F"/>
    <w:rsid w:val="003F1F74"/>
    <w:rsid w:val="003F362E"/>
    <w:rsid w:val="003F3EF9"/>
    <w:rsid w:val="003F44BB"/>
    <w:rsid w:val="003F55D9"/>
    <w:rsid w:val="003F6224"/>
    <w:rsid w:val="003F65E9"/>
    <w:rsid w:val="00400358"/>
    <w:rsid w:val="00400D81"/>
    <w:rsid w:val="004027AF"/>
    <w:rsid w:val="00402D92"/>
    <w:rsid w:val="004031FE"/>
    <w:rsid w:val="0040335F"/>
    <w:rsid w:val="00404499"/>
    <w:rsid w:val="004046A0"/>
    <w:rsid w:val="00404884"/>
    <w:rsid w:val="004068A9"/>
    <w:rsid w:val="00407888"/>
    <w:rsid w:val="00411196"/>
    <w:rsid w:val="004139D0"/>
    <w:rsid w:val="00413A7B"/>
    <w:rsid w:val="00413C9B"/>
    <w:rsid w:val="00413DA9"/>
    <w:rsid w:val="0041497B"/>
    <w:rsid w:val="00417203"/>
    <w:rsid w:val="00420B00"/>
    <w:rsid w:val="004213CE"/>
    <w:rsid w:val="004216F5"/>
    <w:rsid w:val="00422120"/>
    <w:rsid w:val="00422928"/>
    <w:rsid w:val="00425F0B"/>
    <w:rsid w:val="00427958"/>
    <w:rsid w:val="00431A0B"/>
    <w:rsid w:val="00431F05"/>
    <w:rsid w:val="00433B4D"/>
    <w:rsid w:val="00435570"/>
    <w:rsid w:val="004421E6"/>
    <w:rsid w:val="00442915"/>
    <w:rsid w:val="004434E7"/>
    <w:rsid w:val="00445F7E"/>
    <w:rsid w:val="00446461"/>
    <w:rsid w:val="00450B16"/>
    <w:rsid w:val="004514AD"/>
    <w:rsid w:val="00452C91"/>
    <w:rsid w:val="00453506"/>
    <w:rsid w:val="00453F4D"/>
    <w:rsid w:val="00454C8C"/>
    <w:rsid w:val="0045691D"/>
    <w:rsid w:val="00457720"/>
    <w:rsid w:val="00460B94"/>
    <w:rsid w:val="00463DC7"/>
    <w:rsid w:val="0046438E"/>
    <w:rsid w:val="0046492B"/>
    <w:rsid w:val="004656BA"/>
    <w:rsid w:val="00465D5A"/>
    <w:rsid w:val="00466294"/>
    <w:rsid w:val="00466BBD"/>
    <w:rsid w:val="00466DD0"/>
    <w:rsid w:val="00470E30"/>
    <w:rsid w:val="00475508"/>
    <w:rsid w:val="00477A57"/>
    <w:rsid w:val="00477C3A"/>
    <w:rsid w:val="00483071"/>
    <w:rsid w:val="0048411C"/>
    <w:rsid w:val="00484C43"/>
    <w:rsid w:val="004860C9"/>
    <w:rsid w:val="004872E3"/>
    <w:rsid w:val="00487EE3"/>
    <w:rsid w:val="004905C4"/>
    <w:rsid w:val="004905EE"/>
    <w:rsid w:val="00490D39"/>
    <w:rsid w:val="004926BC"/>
    <w:rsid w:val="004934DF"/>
    <w:rsid w:val="00495473"/>
    <w:rsid w:val="00495D06"/>
    <w:rsid w:val="00495ED8"/>
    <w:rsid w:val="004971DD"/>
    <w:rsid w:val="00497A66"/>
    <w:rsid w:val="004A03B6"/>
    <w:rsid w:val="004A172E"/>
    <w:rsid w:val="004A225D"/>
    <w:rsid w:val="004A3EBF"/>
    <w:rsid w:val="004B0590"/>
    <w:rsid w:val="004B4512"/>
    <w:rsid w:val="004B6401"/>
    <w:rsid w:val="004B6BF9"/>
    <w:rsid w:val="004B71DB"/>
    <w:rsid w:val="004B7680"/>
    <w:rsid w:val="004C073C"/>
    <w:rsid w:val="004C1560"/>
    <w:rsid w:val="004C1BB5"/>
    <w:rsid w:val="004C4A23"/>
    <w:rsid w:val="004C59CC"/>
    <w:rsid w:val="004C7576"/>
    <w:rsid w:val="004D13BC"/>
    <w:rsid w:val="004D143F"/>
    <w:rsid w:val="004D1539"/>
    <w:rsid w:val="004D5777"/>
    <w:rsid w:val="004D5D8A"/>
    <w:rsid w:val="004D65A9"/>
    <w:rsid w:val="004D6F22"/>
    <w:rsid w:val="004E04C2"/>
    <w:rsid w:val="004E0A68"/>
    <w:rsid w:val="004E27D6"/>
    <w:rsid w:val="004E2E07"/>
    <w:rsid w:val="004E49A9"/>
    <w:rsid w:val="004E586A"/>
    <w:rsid w:val="004E63B4"/>
    <w:rsid w:val="004F5138"/>
    <w:rsid w:val="004F53BD"/>
    <w:rsid w:val="004F54FF"/>
    <w:rsid w:val="004F5F50"/>
    <w:rsid w:val="004F786E"/>
    <w:rsid w:val="004F7883"/>
    <w:rsid w:val="004F7D00"/>
    <w:rsid w:val="005037A9"/>
    <w:rsid w:val="0050532C"/>
    <w:rsid w:val="005061DC"/>
    <w:rsid w:val="0051000C"/>
    <w:rsid w:val="00510505"/>
    <w:rsid w:val="005112E1"/>
    <w:rsid w:val="00511A3B"/>
    <w:rsid w:val="00513845"/>
    <w:rsid w:val="00513862"/>
    <w:rsid w:val="005142DB"/>
    <w:rsid w:val="00514F65"/>
    <w:rsid w:val="00516355"/>
    <w:rsid w:val="00516E94"/>
    <w:rsid w:val="0052097D"/>
    <w:rsid w:val="005221E4"/>
    <w:rsid w:val="00523094"/>
    <w:rsid w:val="0052364E"/>
    <w:rsid w:val="00524EFE"/>
    <w:rsid w:val="0052689E"/>
    <w:rsid w:val="0053044D"/>
    <w:rsid w:val="005320A6"/>
    <w:rsid w:val="00532A5F"/>
    <w:rsid w:val="00533A17"/>
    <w:rsid w:val="005341E6"/>
    <w:rsid w:val="00535C81"/>
    <w:rsid w:val="00536171"/>
    <w:rsid w:val="00536566"/>
    <w:rsid w:val="00536A1E"/>
    <w:rsid w:val="00536AD9"/>
    <w:rsid w:val="00541F09"/>
    <w:rsid w:val="00542B4C"/>
    <w:rsid w:val="00544D15"/>
    <w:rsid w:val="00544E84"/>
    <w:rsid w:val="0054752C"/>
    <w:rsid w:val="0055128D"/>
    <w:rsid w:val="00552106"/>
    <w:rsid w:val="00552F6D"/>
    <w:rsid w:val="00553DA3"/>
    <w:rsid w:val="005545F5"/>
    <w:rsid w:val="0055529F"/>
    <w:rsid w:val="00555CF7"/>
    <w:rsid w:val="005564B6"/>
    <w:rsid w:val="00556B6D"/>
    <w:rsid w:val="00556EA9"/>
    <w:rsid w:val="00562716"/>
    <w:rsid w:val="0056349A"/>
    <w:rsid w:val="00564F19"/>
    <w:rsid w:val="005712B0"/>
    <w:rsid w:val="00572F95"/>
    <w:rsid w:val="0057724F"/>
    <w:rsid w:val="0057746E"/>
    <w:rsid w:val="00577CBE"/>
    <w:rsid w:val="005818AC"/>
    <w:rsid w:val="00581988"/>
    <w:rsid w:val="0058219E"/>
    <w:rsid w:val="0058221A"/>
    <w:rsid w:val="00584BAE"/>
    <w:rsid w:val="00584C43"/>
    <w:rsid w:val="00585075"/>
    <w:rsid w:val="0058700C"/>
    <w:rsid w:val="00587A41"/>
    <w:rsid w:val="00587CEA"/>
    <w:rsid w:val="00590DC5"/>
    <w:rsid w:val="00592090"/>
    <w:rsid w:val="00593A92"/>
    <w:rsid w:val="00594CCB"/>
    <w:rsid w:val="00595144"/>
    <w:rsid w:val="005961FB"/>
    <w:rsid w:val="00596491"/>
    <w:rsid w:val="005A367D"/>
    <w:rsid w:val="005A3C6B"/>
    <w:rsid w:val="005A4594"/>
    <w:rsid w:val="005A4D6D"/>
    <w:rsid w:val="005A6C06"/>
    <w:rsid w:val="005A7F22"/>
    <w:rsid w:val="005B058A"/>
    <w:rsid w:val="005B1C3B"/>
    <w:rsid w:val="005B216A"/>
    <w:rsid w:val="005B47EE"/>
    <w:rsid w:val="005B4F8F"/>
    <w:rsid w:val="005B517F"/>
    <w:rsid w:val="005B629D"/>
    <w:rsid w:val="005C00DA"/>
    <w:rsid w:val="005C0830"/>
    <w:rsid w:val="005C0A63"/>
    <w:rsid w:val="005C0FF9"/>
    <w:rsid w:val="005C4352"/>
    <w:rsid w:val="005C4437"/>
    <w:rsid w:val="005C5AE7"/>
    <w:rsid w:val="005D0C3E"/>
    <w:rsid w:val="005D1625"/>
    <w:rsid w:val="005D1644"/>
    <w:rsid w:val="005D190C"/>
    <w:rsid w:val="005D2344"/>
    <w:rsid w:val="005D34AC"/>
    <w:rsid w:val="005D46F0"/>
    <w:rsid w:val="005D61FE"/>
    <w:rsid w:val="005D6F43"/>
    <w:rsid w:val="005D76B7"/>
    <w:rsid w:val="005E0DAC"/>
    <w:rsid w:val="005E0F19"/>
    <w:rsid w:val="005E1968"/>
    <w:rsid w:val="005E3A75"/>
    <w:rsid w:val="005E5A66"/>
    <w:rsid w:val="005E6AC3"/>
    <w:rsid w:val="005E7BE2"/>
    <w:rsid w:val="005F2430"/>
    <w:rsid w:val="005F2F62"/>
    <w:rsid w:val="005F5B41"/>
    <w:rsid w:val="005F5B43"/>
    <w:rsid w:val="005F619D"/>
    <w:rsid w:val="005F6723"/>
    <w:rsid w:val="005F6E6C"/>
    <w:rsid w:val="00600B06"/>
    <w:rsid w:val="006011B2"/>
    <w:rsid w:val="006014E4"/>
    <w:rsid w:val="006018C6"/>
    <w:rsid w:val="00602F33"/>
    <w:rsid w:val="00603268"/>
    <w:rsid w:val="00604CD8"/>
    <w:rsid w:val="006063FF"/>
    <w:rsid w:val="00611A7E"/>
    <w:rsid w:val="00611B30"/>
    <w:rsid w:val="00611D8A"/>
    <w:rsid w:val="00615410"/>
    <w:rsid w:val="0061605A"/>
    <w:rsid w:val="00616A54"/>
    <w:rsid w:val="00617D8F"/>
    <w:rsid w:val="00617DBB"/>
    <w:rsid w:val="0062042D"/>
    <w:rsid w:val="00621ED9"/>
    <w:rsid w:val="006231D7"/>
    <w:rsid w:val="00623970"/>
    <w:rsid w:val="00624F79"/>
    <w:rsid w:val="00625E35"/>
    <w:rsid w:val="00625E65"/>
    <w:rsid w:val="00626B00"/>
    <w:rsid w:val="00627137"/>
    <w:rsid w:val="006272A0"/>
    <w:rsid w:val="00627853"/>
    <w:rsid w:val="00630583"/>
    <w:rsid w:val="006321E2"/>
    <w:rsid w:val="00636530"/>
    <w:rsid w:val="006403B9"/>
    <w:rsid w:val="00640BEC"/>
    <w:rsid w:val="00640DB7"/>
    <w:rsid w:val="00641266"/>
    <w:rsid w:val="0064184E"/>
    <w:rsid w:val="00642A3E"/>
    <w:rsid w:val="00644DC2"/>
    <w:rsid w:val="00645601"/>
    <w:rsid w:val="00646C65"/>
    <w:rsid w:val="0065081B"/>
    <w:rsid w:val="0065111B"/>
    <w:rsid w:val="006516FF"/>
    <w:rsid w:val="006526A7"/>
    <w:rsid w:val="00652F56"/>
    <w:rsid w:val="0065344E"/>
    <w:rsid w:val="00653C2E"/>
    <w:rsid w:val="0065467F"/>
    <w:rsid w:val="006557C8"/>
    <w:rsid w:val="00655B2A"/>
    <w:rsid w:val="00656A9E"/>
    <w:rsid w:val="0065773A"/>
    <w:rsid w:val="006579C7"/>
    <w:rsid w:val="00660FCA"/>
    <w:rsid w:val="00661657"/>
    <w:rsid w:val="00663571"/>
    <w:rsid w:val="00663819"/>
    <w:rsid w:val="00663C67"/>
    <w:rsid w:val="00663DB7"/>
    <w:rsid w:val="006645F3"/>
    <w:rsid w:val="00664925"/>
    <w:rsid w:val="00666704"/>
    <w:rsid w:val="00666BB9"/>
    <w:rsid w:val="006671CD"/>
    <w:rsid w:val="00670E94"/>
    <w:rsid w:val="00674DE8"/>
    <w:rsid w:val="00674FC4"/>
    <w:rsid w:val="006763DA"/>
    <w:rsid w:val="006767D6"/>
    <w:rsid w:val="00680680"/>
    <w:rsid w:val="00683119"/>
    <w:rsid w:val="00686DB4"/>
    <w:rsid w:val="006903AA"/>
    <w:rsid w:val="006914B2"/>
    <w:rsid w:val="00691C77"/>
    <w:rsid w:val="00692159"/>
    <w:rsid w:val="006956AF"/>
    <w:rsid w:val="0069631F"/>
    <w:rsid w:val="00697850"/>
    <w:rsid w:val="006A042A"/>
    <w:rsid w:val="006A0831"/>
    <w:rsid w:val="006A0D85"/>
    <w:rsid w:val="006A225D"/>
    <w:rsid w:val="006A2F7C"/>
    <w:rsid w:val="006A33BC"/>
    <w:rsid w:val="006A3AA1"/>
    <w:rsid w:val="006A7341"/>
    <w:rsid w:val="006B0BD7"/>
    <w:rsid w:val="006B262A"/>
    <w:rsid w:val="006B3547"/>
    <w:rsid w:val="006B3B23"/>
    <w:rsid w:val="006B5F7A"/>
    <w:rsid w:val="006B690F"/>
    <w:rsid w:val="006B715A"/>
    <w:rsid w:val="006C1C31"/>
    <w:rsid w:val="006C3DF4"/>
    <w:rsid w:val="006C4573"/>
    <w:rsid w:val="006C497E"/>
    <w:rsid w:val="006C4FD5"/>
    <w:rsid w:val="006C5C6A"/>
    <w:rsid w:val="006D0410"/>
    <w:rsid w:val="006D1E86"/>
    <w:rsid w:val="006D211F"/>
    <w:rsid w:val="006D2F72"/>
    <w:rsid w:val="006E046C"/>
    <w:rsid w:val="006E367C"/>
    <w:rsid w:val="006E509F"/>
    <w:rsid w:val="006E5680"/>
    <w:rsid w:val="006E58C9"/>
    <w:rsid w:val="006E6226"/>
    <w:rsid w:val="006E6430"/>
    <w:rsid w:val="006E654A"/>
    <w:rsid w:val="006E688A"/>
    <w:rsid w:val="006E73FC"/>
    <w:rsid w:val="006E7C2E"/>
    <w:rsid w:val="006F04FA"/>
    <w:rsid w:val="006F08FA"/>
    <w:rsid w:val="006F1512"/>
    <w:rsid w:val="006F17A9"/>
    <w:rsid w:val="006F3291"/>
    <w:rsid w:val="006F4426"/>
    <w:rsid w:val="006F4976"/>
    <w:rsid w:val="006F6A9E"/>
    <w:rsid w:val="006F7ED0"/>
    <w:rsid w:val="0070180F"/>
    <w:rsid w:val="00701B44"/>
    <w:rsid w:val="00701C23"/>
    <w:rsid w:val="00702149"/>
    <w:rsid w:val="00702A9C"/>
    <w:rsid w:val="007044CF"/>
    <w:rsid w:val="007057E5"/>
    <w:rsid w:val="00706463"/>
    <w:rsid w:val="007066C8"/>
    <w:rsid w:val="00706EAB"/>
    <w:rsid w:val="00706FD7"/>
    <w:rsid w:val="00710D77"/>
    <w:rsid w:val="00711811"/>
    <w:rsid w:val="00714D58"/>
    <w:rsid w:val="00714D6D"/>
    <w:rsid w:val="00717E7C"/>
    <w:rsid w:val="00720AE8"/>
    <w:rsid w:val="007222AE"/>
    <w:rsid w:val="00722674"/>
    <w:rsid w:val="007239CE"/>
    <w:rsid w:val="00723BE1"/>
    <w:rsid w:val="0072528B"/>
    <w:rsid w:val="007254E1"/>
    <w:rsid w:val="00727EC6"/>
    <w:rsid w:val="00730940"/>
    <w:rsid w:val="00730BE0"/>
    <w:rsid w:val="00731E66"/>
    <w:rsid w:val="007321D8"/>
    <w:rsid w:val="00733DD2"/>
    <w:rsid w:val="0073462B"/>
    <w:rsid w:val="00736760"/>
    <w:rsid w:val="007370DE"/>
    <w:rsid w:val="00740AA2"/>
    <w:rsid w:val="00741C35"/>
    <w:rsid w:val="00741C46"/>
    <w:rsid w:val="007424D9"/>
    <w:rsid w:val="00742B9D"/>
    <w:rsid w:val="0074450C"/>
    <w:rsid w:val="00744FE7"/>
    <w:rsid w:val="00744FF9"/>
    <w:rsid w:val="00746A3D"/>
    <w:rsid w:val="00747B5C"/>
    <w:rsid w:val="00751E81"/>
    <w:rsid w:val="00752C4B"/>
    <w:rsid w:val="007537CF"/>
    <w:rsid w:val="00753A12"/>
    <w:rsid w:val="007563BD"/>
    <w:rsid w:val="007568EC"/>
    <w:rsid w:val="00756F4B"/>
    <w:rsid w:val="00761F75"/>
    <w:rsid w:val="007635FA"/>
    <w:rsid w:val="0076386F"/>
    <w:rsid w:val="00764C65"/>
    <w:rsid w:val="00765A17"/>
    <w:rsid w:val="00766163"/>
    <w:rsid w:val="00766824"/>
    <w:rsid w:val="00767967"/>
    <w:rsid w:val="00767A3E"/>
    <w:rsid w:val="00771992"/>
    <w:rsid w:val="00771C47"/>
    <w:rsid w:val="0077295F"/>
    <w:rsid w:val="00772D18"/>
    <w:rsid w:val="00773078"/>
    <w:rsid w:val="0077510A"/>
    <w:rsid w:val="0077793E"/>
    <w:rsid w:val="00781A80"/>
    <w:rsid w:val="0078246F"/>
    <w:rsid w:val="00786995"/>
    <w:rsid w:val="00787554"/>
    <w:rsid w:val="0079253D"/>
    <w:rsid w:val="00792578"/>
    <w:rsid w:val="007927DC"/>
    <w:rsid w:val="00793847"/>
    <w:rsid w:val="007A11E1"/>
    <w:rsid w:val="007A1469"/>
    <w:rsid w:val="007A302B"/>
    <w:rsid w:val="007A357E"/>
    <w:rsid w:val="007A39D2"/>
    <w:rsid w:val="007A4AE2"/>
    <w:rsid w:val="007A4ED9"/>
    <w:rsid w:val="007A58CF"/>
    <w:rsid w:val="007A7009"/>
    <w:rsid w:val="007A7039"/>
    <w:rsid w:val="007A7614"/>
    <w:rsid w:val="007B04E9"/>
    <w:rsid w:val="007B14C5"/>
    <w:rsid w:val="007B229F"/>
    <w:rsid w:val="007B4BE7"/>
    <w:rsid w:val="007B66F1"/>
    <w:rsid w:val="007B6987"/>
    <w:rsid w:val="007C0A0E"/>
    <w:rsid w:val="007C0FCA"/>
    <w:rsid w:val="007C25F6"/>
    <w:rsid w:val="007C270D"/>
    <w:rsid w:val="007C27B1"/>
    <w:rsid w:val="007C2CE4"/>
    <w:rsid w:val="007C2FD9"/>
    <w:rsid w:val="007C51B0"/>
    <w:rsid w:val="007C6AEF"/>
    <w:rsid w:val="007C7686"/>
    <w:rsid w:val="007C7E28"/>
    <w:rsid w:val="007D070F"/>
    <w:rsid w:val="007D09C8"/>
    <w:rsid w:val="007D0D87"/>
    <w:rsid w:val="007D0F0F"/>
    <w:rsid w:val="007D1182"/>
    <w:rsid w:val="007D1ABE"/>
    <w:rsid w:val="007D2BB2"/>
    <w:rsid w:val="007E0874"/>
    <w:rsid w:val="007E14F8"/>
    <w:rsid w:val="007E1D1F"/>
    <w:rsid w:val="007E2B15"/>
    <w:rsid w:val="007E3257"/>
    <w:rsid w:val="007E5D0C"/>
    <w:rsid w:val="007F3017"/>
    <w:rsid w:val="007F4B90"/>
    <w:rsid w:val="007F589B"/>
    <w:rsid w:val="007F5E12"/>
    <w:rsid w:val="007F711C"/>
    <w:rsid w:val="00800124"/>
    <w:rsid w:val="00800695"/>
    <w:rsid w:val="00801A6E"/>
    <w:rsid w:val="00801EDD"/>
    <w:rsid w:val="00802628"/>
    <w:rsid w:val="0080390D"/>
    <w:rsid w:val="008048FD"/>
    <w:rsid w:val="008056F7"/>
    <w:rsid w:val="00805F19"/>
    <w:rsid w:val="0080601C"/>
    <w:rsid w:val="00806315"/>
    <w:rsid w:val="0080761E"/>
    <w:rsid w:val="00807A14"/>
    <w:rsid w:val="00807EE6"/>
    <w:rsid w:val="008112BE"/>
    <w:rsid w:val="00811CEF"/>
    <w:rsid w:val="00811D49"/>
    <w:rsid w:val="0081290D"/>
    <w:rsid w:val="008140F5"/>
    <w:rsid w:val="008143FD"/>
    <w:rsid w:val="00814BFD"/>
    <w:rsid w:val="00815193"/>
    <w:rsid w:val="008174BE"/>
    <w:rsid w:val="0081770D"/>
    <w:rsid w:val="008237F3"/>
    <w:rsid w:val="00823E1E"/>
    <w:rsid w:val="008308A5"/>
    <w:rsid w:val="008324C4"/>
    <w:rsid w:val="00832AD0"/>
    <w:rsid w:val="0083453D"/>
    <w:rsid w:val="008347CE"/>
    <w:rsid w:val="00837C00"/>
    <w:rsid w:val="00837D7C"/>
    <w:rsid w:val="00840003"/>
    <w:rsid w:val="00842DCE"/>
    <w:rsid w:val="00843923"/>
    <w:rsid w:val="00844D3A"/>
    <w:rsid w:val="00846D44"/>
    <w:rsid w:val="008527B5"/>
    <w:rsid w:val="008540C3"/>
    <w:rsid w:val="00856237"/>
    <w:rsid w:val="00856668"/>
    <w:rsid w:val="00857795"/>
    <w:rsid w:val="00860C2C"/>
    <w:rsid w:val="0086270C"/>
    <w:rsid w:val="008639F5"/>
    <w:rsid w:val="0086515C"/>
    <w:rsid w:val="008666C1"/>
    <w:rsid w:val="00867B20"/>
    <w:rsid w:val="008713B4"/>
    <w:rsid w:val="00871880"/>
    <w:rsid w:val="00871F10"/>
    <w:rsid w:val="00872089"/>
    <w:rsid w:val="0087323F"/>
    <w:rsid w:val="0087373C"/>
    <w:rsid w:val="00876BE3"/>
    <w:rsid w:val="00881AB0"/>
    <w:rsid w:val="00881E23"/>
    <w:rsid w:val="0088205A"/>
    <w:rsid w:val="00890459"/>
    <w:rsid w:val="00891D2A"/>
    <w:rsid w:val="00892E97"/>
    <w:rsid w:val="0089314C"/>
    <w:rsid w:val="00893394"/>
    <w:rsid w:val="00894AFD"/>
    <w:rsid w:val="00896294"/>
    <w:rsid w:val="008967A5"/>
    <w:rsid w:val="008A0529"/>
    <w:rsid w:val="008A069B"/>
    <w:rsid w:val="008A0D7D"/>
    <w:rsid w:val="008A0F97"/>
    <w:rsid w:val="008A2A4A"/>
    <w:rsid w:val="008A3565"/>
    <w:rsid w:val="008A406F"/>
    <w:rsid w:val="008A4A6C"/>
    <w:rsid w:val="008A4F90"/>
    <w:rsid w:val="008A6764"/>
    <w:rsid w:val="008A7137"/>
    <w:rsid w:val="008B1288"/>
    <w:rsid w:val="008B28FC"/>
    <w:rsid w:val="008B3869"/>
    <w:rsid w:val="008B3995"/>
    <w:rsid w:val="008B3E7E"/>
    <w:rsid w:val="008B4295"/>
    <w:rsid w:val="008B61A3"/>
    <w:rsid w:val="008B652F"/>
    <w:rsid w:val="008B6E9D"/>
    <w:rsid w:val="008B7D6B"/>
    <w:rsid w:val="008C0977"/>
    <w:rsid w:val="008C09B6"/>
    <w:rsid w:val="008C20B7"/>
    <w:rsid w:val="008C23B6"/>
    <w:rsid w:val="008C2D42"/>
    <w:rsid w:val="008C368A"/>
    <w:rsid w:val="008C3EB9"/>
    <w:rsid w:val="008D0932"/>
    <w:rsid w:val="008D192E"/>
    <w:rsid w:val="008D3297"/>
    <w:rsid w:val="008D34D0"/>
    <w:rsid w:val="008D378F"/>
    <w:rsid w:val="008D3FCA"/>
    <w:rsid w:val="008D3FEB"/>
    <w:rsid w:val="008D4074"/>
    <w:rsid w:val="008D4C47"/>
    <w:rsid w:val="008D6A9F"/>
    <w:rsid w:val="008E1B0B"/>
    <w:rsid w:val="008E2667"/>
    <w:rsid w:val="008E2F3D"/>
    <w:rsid w:val="008E39C9"/>
    <w:rsid w:val="008E6B3E"/>
    <w:rsid w:val="008E77EB"/>
    <w:rsid w:val="008F0193"/>
    <w:rsid w:val="008F05CD"/>
    <w:rsid w:val="008F2756"/>
    <w:rsid w:val="008F506C"/>
    <w:rsid w:val="008F777F"/>
    <w:rsid w:val="008F7C5C"/>
    <w:rsid w:val="00900930"/>
    <w:rsid w:val="009045E9"/>
    <w:rsid w:val="009053EB"/>
    <w:rsid w:val="00906693"/>
    <w:rsid w:val="00906A90"/>
    <w:rsid w:val="00906B61"/>
    <w:rsid w:val="00907E35"/>
    <w:rsid w:val="009107BA"/>
    <w:rsid w:val="009108EF"/>
    <w:rsid w:val="00910B23"/>
    <w:rsid w:val="00911525"/>
    <w:rsid w:val="00912A39"/>
    <w:rsid w:val="0091352C"/>
    <w:rsid w:val="009139D5"/>
    <w:rsid w:val="0091471F"/>
    <w:rsid w:val="00917D99"/>
    <w:rsid w:val="00920747"/>
    <w:rsid w:val="00922BCF"/>
    <w:rsid w:val="00925D46"/>
    <w:rsid w:val="009263AA"/>
    <w:rsid w:val="00926792"/>
    <w:rsid w:val="009272A9"/>
    <w:rsid w:val="00930461"/>
    <w:rsid w:val="00930793"/>
    <w:rsid w:val="00930B29"/>
    <w:rsid w:val="00932120"/>
    <w:rsid w:val="00932277"/>
    <w:rsid w:val="00932E3C"/>
    <w:rsid w:val="009334B7"/>
    <w:rsid w:val="00934CED"/>
    <w:rsid w:val="00935D09"/>
    <w:rsid w:val="00935E0E"/>
    <w:rsid w:val="00936108"/>
    <w:rsid w:val="00937D2D"/>
    <w:rsid w:val="0094124F"/>
    <w:rsid w:val="00941491"/>
    <w:rsid w:val="00941851"/>
    <w:rsid w:val="00942D16"/>
    <w:rsid w:val="00943CF1"/>
    <w:rsid w:val="00943F16"/>
    <w:rsid w:val="00944491"/>
    <w:rsid w:val="00944664"/>
    <w:rsid w:val="00944E7A"/>
    <w:rsid w:val="00946456"/>
    <w:rsid w:val="00946E85"/>
    <w:rsid w:val="00947372"/>
    <w:rsid w:val="00947ACD"/>
    <w:rsid w:val="00950CCE"/>
    <w:rsid w:val="009518B2"/>
    <w:rsid w:val="009519BD"/>
    <w:rsid w:val="009521DF"/>
    <w:rsid w:val="00952A6A"/>
    <w:rsid w:val="00953438"/>
    <w:rsid w:val="00955129"/>
    <w:rsid w:val="00955194"/>
    <w:rsid w:val="00955D46"/>
    <w:rsid w:val="00956E9D"/>
    <w:rsid w:val="009574FA"/>
    <w:rsid w:val="00961293"/>
    <w:rsid w:val="009612BC"/>
    <w:rsid w:val="009640FE"/>
    <w:rsid w:val="00965961"/>
    <w:rsid w:val="00965CE3"/>
    <w:rsid w:val="00967243"/>
    <w:rsid w:val="00967313"/>
    <w:rsid w:val="00967BAC"/>
    <w:rsid w:val="0097029E"/>
    <w:rsid w:val="00972EB6"/>
    <w:rsid w:val="00975E80"/>
    <w:rsid w:val="00975ED0"/>
    <w:rsid w:val="00977046"/>
    <w:rsid w:val="009774F9"/>
    <w:rsid w:val="00980B0F"/>
    <w:rsid w:val="00980E38"/>
    <w:rsid w:val="009843D1"/>
    <w:rsid w:val="00984A71"/>
    <w:rsid w:val="009905FB"/>
    <w:rsid w:val="009916C9"/>
    <w:rsid w:val="009938FA"/>
    <w:rsid w:val="009940EC"/>
    <w:rsid w:val="00994584"/>
    <w:rsid w:val="00994EB2"/>
    <w:rsid w:val="0099508C"/>
    <w:rsid w:val="0099653C"/>
    <w:rsid w:val="009967D6"/>
    <w:rsid w:val="00997327"/>
    <w:rsid w:val="009A04AF"/>
    <w:rsid w:val="009A11D8"/>
    <w:rsid w:val="009A1333"/>
    <w:rsid w:val="009A1950"/>
    <w:rsid w:val="009A1B23"/>
    <w:rsid w:val="009A2EBB"/>
    <w:rsid w:val="009A36EE"/>
    <w:rsid w:val="009A46FE"/>
    <w:rsid w:val="009A4AA1"/>
    <w:rsid w:val="009A60C4"/>
    <w:rsid w:val="009A668C"/>
    <w:rsid w:val="009A7180"/>
    <w:rsid w:val="009B16AD"/>
    <w:rsid w:val="009B1B63"/>
    <w:rsid w:val="009B280A"/>
    <w:rsid w:val="009B35D2"/>
    <w:rsid w:val="009B3C3F"/>
    <w:rsid w:val="009B3FDB"/>
    <w:rsid w:val="009B444B"/>
    <w:rsid w:val="009B4A6E"/>
    <w:rsid w:val="009B5008"/>
    <w:rsid w:val="009B50C8"/>
    <w:rsid w:val="009B5713"/>
    <w:rsid w:val="009B5BD3"/>
    <w:rsid w:val="009B616F"/>
    <w:rsid w:val="009B67FE"/>
    <w:rsid w:val="009B7F10"/>
    <w:rsid w:val="009C0AC4"/>
    <w:rsid w:val="009C177E"/>
    <w:rsid w:val="009C17EB"/>
    <w:rsid w:val="009C3CAF"/>
    <w:rsid w:val="009C4152"/>
    <w:rsid w:val="009C552D"/>
    <w:rsid w:val="009C5917"/>
    <w:rsid w:val="009C65D7"/>
    <w:rsid w:val="009C6D5B"/>
    <w:rsid w:val="009D2B67"/>
    <w:rsid w:val="009D2D64"/>
    <w:rsid w:val="009D378D"/>
    <w:rsid w:val="009D565C"/>
    <w:rsid w:val="009D6CBA"/>
    <w:rsid w:val="009E2A01"/>
    <w:rsid w:val="009E3859"/>
    <w:rsid w:val="009E39F2"/>
    <w:rsid w:val="009E4849"/>
    <w:rsid w:val="009E4A65"/>
    <w:rsid w:val="009E55B4"/>
    <w:rsid w:val="009E75FB"/>
    <w:rsid w:val="009F14B6"/>
    <w:rsid w:val="009F17D1"/>
    <w:rsid w:val="009F1974"/>
    <w:rsid w:val="009F3696"/>
    <w:rsid w:val="009F430A"/>
    <w:rsid w:val="009F4F91"/>
    <w:rsid w:val="009F528C"/>
    <w:rsid w:val="009F70B0"/>
    <w:rsid w:val="009F7BFF"/>
    <w:rsid w:val="00A01F87"/>
    <w:rsid w:val="00A04D40"/>
    <w:rsid w:val="00A076FE"/>
    <w:rsid w:val="00A07D73"/>
    <w:rsid w:val="00A10886"/>
    <w:rsid w:val="00A1396D"/>
    <w:rsid w:val="00A142E4"/>
    <w:rsid w:val="00A14B86"/>
    <w:rsid w:val="00A15944"/>
    <w:rsid w:val="00A15AD1"/>
    <w:rsid w:val="00A20838"/>
    <w:rsid w:val="00A20AB4"/>
    <w:rsid w:val="00A2146B"/>
    <w:rsid w:val="00A22A90"/>
    <w:rsid w:val="00A24131"/>
    <w:rsid w:val="00A250F7"/>
    <w:rsid w:val="00A25F48"/>
    <w:rsid w:val="00A27000"/>
    <w:rsid w:val="00A300DD"/>
    <w:rsid w:val="00A30FF6"/>
    <w:rsid w:val="00A3230F"/>
    <w:rsid w:val="00A33526"/>
    <w:rsid w:val="00A34360"/>
    <w:rsid w:val="00A34DD0"/>
    <w:rsid w:val="00A35434"/>
    <w:rsid w:val="00A354CE"/>
    <w:rsid w:val="00A36EDA"/>
    <w:rsid w:val="00A37A26"/>
    <w:rsid w:val="00A37A93"/>
    <w:rsid w:val="00A40D66"/>
    <w:rsid w:val="00A41660"/>
    <w:rsid w:val="00A41DEB"/>
    <w:rsid w:val="00A43A40"/>
    <w:rsid w:val="00A46DAC"/>
    <w:rsid w:val="00A47AF4"/>
    <w:rsid w:val="00A50C69"/>
    <w:rsid w:val="00A53568"/>
    <w:rsid w:val="00A53990"/>
    <w:rsid w:val="00A55018"/>
    <w:rsid w:val="00A552F2"/>
    <w:rsid w:val="00A55B76"/>
    <w:rsid w:val="00A56A39"/>
    <w:rsid w:val="00A5753E"/>
    <w:rsid w:val="00A6014C"/>
    <w:rsid w:val="00A6212A"/>
    <w:rsid w:val="00A6237A"/>
    <w:rsid w:val="00A630C0"/>
    <w:rsid w:val="00A65910"/>
    <w:rsid w:val="00A67CB4"/>
    <w:rsid w:val="00A67F70"/>
    <w:rsid w:val="00A758B2"/>
    <w:rsid w:val="00A75C68"/>
    <w:rsid w:val="00A771DC"/>
    <w:rsid w:val="00A824FB"/>
    <w:rsid w:val="00A83A0B"/>
    <w:rsid w:val="00A8521A"/>
    <w:rsid w:val="00A855D1"/>
    <w:rsid w:val="00A85E00"/>
    <w:rsid w:val="00A86ECD"/>
    <w:rsid w:val="00A9009B"/>
    <w:rsid w:val="00A90C88"/>
    <w:rsid w:val="00A91D65"/>
    <w:rsid w:val="00A92459"/>
    <w:rsid w:val="00A93565"/>
    <w:rsid w:val="00A9491A"/>
    <w:rsid w:val="00A95078"/>
    <w:rsid w:val="00A950C8"/>
    <w:rsid w:val="00A95358"/>
    <w:rsid w:val="00A95D4E"/>
    <w:rsid w:val="00A96829"/>
    <w:rsid w:val="00A96B39"/>
    <w:rsid w:val="00AA0F7B"/>
    <w:rsid w:val="00AA1DA2"/>
    <w:rsid w:val="00AA2719"/>
    <w:rsid w:val="00AA6735"/>
    <w:rsid w:val="00AA7B23"/>
    <w:rsid w:val="00AA7CED"/>
    <w:rsid w:val="00AB1048"/>
    <w:rsid w:val="00AB1C9E"/>
    <w:rsid w:val="00AB2EB2"/>
    <w:rsid w:val="00AB2F70"/>
    <w:rsid w:val="00AB38FD"/>
    <w:rsid w:val="00AB3D0A"/>
    <w:rsid w:val="00AB3F7E"/>
    <w:rsid w:val="00AB634B"/>
    <w:rsid w:val="00AB7E66"/>
    <w:rsid w:val="00AC0D57"/>
    <w:rsid w:val="00AC0E81"/>
    <w:rsid w:val="00AC1382"/>
    <w:rsid w:val="00AC235F"/>
    <w:rsid w:val="00AC263C"/>
    <w:rsid w:val="00AC2DE3"/>
    <w:rsid w:val="00AC397D"/>
    <w:rsid w:val="00AC41F3"/>
    <w:rsid w:val="00AC786E"/>
    <w:rsid w:val="00AC7EC2"/>
    <w:rsid w:val="00AD00CD"/>
    <w:rsid w:val="00AD162A"/>
    <w:rsid w:val="00AD2102"/>
    <w:rsid w:val="00AD264E"/>
    <w:rsid w:val="00AD345B"/>
    <w:rsid w:val="00AD45D7"/>
    <w:rsid w:val="00AD5851"/>
    <w:rsid w:val="00AD7039"/>
    <w:rsid w:val="00AD727E"/>
    <w:rsid w:val="00AE131B"/>
    <w:rsid w:val="00AE14E4"/>
    <w:rsid w:val="00AE498A"/>
    <w:rsid w:val="00AE4D17"/>
    <w:rsid w:val="00AE69F0"/>
    <w:rsid w:val="00AF02BF"/>
    <w:rsid w:val="00AF0741"/>
    <w:rsid w:val="00AF145F"/>
    <w:rsid w:val="00AF50A9"/>
    <w:rsid w:val="00AF5212"/>
    <w:rsid w:val="00AF725B"/>
    <w:rsid w:val="00AF7BC8"/>
    <w:rsid w:val="00B0027B"/>
    <w:rsid w:val="00B0057D"/>
    <w:rsid w:val="00B010DC"/>
    <w:rsid w:val="00B0147C"/>
    <w:rsid w:val="00B02024"/>
    <w:rsid w:val="00B03F28"/>
    <w:rsid w:val="00B040ED"/>
    <w:rsid w:val="00B059D0"/>
    <w:rsid w:val="00B05B20"/>
    <w:rsid w:val="00B07AEE"/>
    <w:rsid w:val="00B11AE9"/>
    <w:rsid w:val="00B125F4"/>
    <w:rsid w:val="00B13DA4"/>
    <w:rsid w:val="00B14746"/>
    <w:rsid w:val="00B1499A"/>
    <w:rsid w:val="00B15B78"/>
    <w:rsid w:val="00B17037"/>
    <w:rsid w:val="00B22430"/>
    <w:rsid w:val="00B226BA"/>
    <w:rsid w:val="00B22F30"/>
    <w:rsid w:val="00B239C5"/>
    <w:rsid w:val="00B23C16"/>
    <w:rsid w:val="00B23F3A"/>
    <w:rsid w:val="00B241D3"/>
    <w:rsid w:val="00B24B0D"/>
    <w:rsid w:val="00B25CA0"/>
    <w:rsid w:val="00B26F3A"/>
    <w:rsid w:val="00B303E2"/>
    <w:rsid w:val="00B31CE0"/>
    <w:rsid w:val="00B3229A"/>
    <w:rsid w:val="00B323CB"/>
    <w:rsid w:val="00B32512"/>
    <w:rsid w:val="00B32626"/>
    <w:rsid w:val="00B330EB"/>
    <w:rsid w:val="00B334F0"/>
    <w:rsid w:val="00B344D9"/>
    <w:rsid w:val="00B356A5"/>
    <w:rsid w:val="00B3609C"/>
    <w:rsid w:val="00B36841"/>
    <w:rsid w:val="00B41C7F"/>
    <w:rsid w:val="00B43C1A"/>
    <w:rsid w:val="00B4674A"/>
    <w:rsid w:val="00B47397"/>
    <w:rsid w:val="00B51D11"/>
    <w:rsid w:val="00B52034"/>
    <w:rsid w:val="00B52BF9"/>
    <w:rsid w:val="00B533DF"/>
    <w:rsid w:val="00B53A2E"/>
    <w:rsid w:val="00B53BC1"/>
    <w:rsid w:val="00B53C03"/>
    <w:rsid w:val="00B53CDF"/>
    <w:rsid w:val="00B56492"/>
    <w:rsid w:val="00B5682A"/>
    <w:rsid w:val="00B57ED8"/>
    <w:rsid w:val="00B633EE"/>
    <w:rsid w:val="00B640FA"/>
    <w:rsid w:val="00B643C1"/>
    <w:rsid w:val="00B64CC4"/>
    <w:rsid w:val="00B64F6A"/>
    <w:rsid w:val="00B7157B"/>
    <w:rsid w:val="00B715A9"/>
    <w:rsid w:val="00B74BF2"/>
    <w:rsid w:val="00B75192"/>
    <w:rsid w:val="00B75C0A"/>
    <w:rsid w:val="00B75C48"/>
    <w:rsid w:val="00B772AF"/>
    <w:rsid w:val="00B81F1F"/>
    <w:rsid w:val="00B82461"/>
    <w:rsid w:val="00B82671"/>
    <w:rsid w:val="00B8268F"/>
    <w:rsid w:val="00B83F18"/>
    <w:rsid w:val="00B85060"/>
    <w:rsid w:val="00B90E8D"/>
    <w:rsid w:val="00B91E31"/>
    <w:rsid w:val="00B93275"/>
    <w:rsid w:val="00B93954"/>
    <w:rsid w:val="00B955C8"/>
    <w:rsid w:val="00B95CA6"/>
    <w:rsid w:val="00BA0A6D"/>
    <w:rsid w:val="00BA2BE6"/>
    <w:rsid w:val="00BA470F"/>
    <w:rsid w:val="00BA5DC9"/>
    <w:rsid w:val="00BA6024"/>
    <w:rsid w:val="00BA7037"/>
    <w:rsid w:val="00BA7DAD"/>
    <w:rsid w:val="00BB0128"/>
    <w:rsid w:val="00BB1260"/>
    <w:rsid w:val="00BB1C09"/>
    <w:rsid w:val="00BB2555"/>
    <w:rsid w:val="00BB5594"/>
    <w:rsid w:val="00BB604F"/>
    <w:rsid w:val="00BB6268"/>
    <w:rsid w:val="00BB7660"/>
    <w:rsid w:val="00BC0ED2"/>
    <w:rsid w:val="00BC29C4"/>
    <w:rsid w:val="00BC2DDD"/>
    <w:rsid w:val="00BC4314"/>
    <w:rsid w:val="00BC4A41"/>
    <w:rsid w:val="00BC6D8C"/>
    <w:rsid w:val="00BD097C"/>
    <w:rsid w:val="00BD1C57"/>
    <w:rsid w:val="00BD28AF"/>
    <w:rsid w:val="00BD3599"/>
    <w:rsid w:val="00BD39ED"/>
    <w:rsid w:val="00BD4484"/>
    <w:rsid w:val="00BD4F8A"/>
    <w:rsid w:val="00BD667F"/>
    <w:rsid w:val="00BD6A60"/>
    <w:rsid w:val="00BD6AC7"/>
    <w:rsid w:val="00BD7063"/>
    <w:rsid w:val="00BE0C68"/>
    <w:rsid w:val="00BE1FDA"/>
    <w:rsid w:val="00BE2316"/>
    <w:rsid w:val="00BE23D5"/>
    <w:rsid w:val="00BE2C1A"/>
    <w:rsid w:val="00BE30C2"/>
    <w:rsid w:val="00BE33A5"/>
    <w:rsid w:val="00BE5BBF"/>
    <w:rsid w:val="00BE70FF"/>
    <w:rsid w:val="00BE79F9"/>
    <w:rsid w:val="00BF0FD4"/>
    <w:rsid w:val="00BF1407"/>
    <w:rsid w:val="00BF1FEF"/>
    <w:rsid w:val="00BF2512"/>
    <w:rsid w:val="00BF2DAC"/>
    <w:rsid w:val="00BF418D"/>
    <w:rsid w:val="00BF583D"/>
    <w:rsid w:val="00BF5D25"/>
    <w:rsid w:val="00BF7B79"/>
    <w:rsid w:val="00C0079D"/>
    <w:rsid w:val="00C00E2E"/>
    <w:rsid w:val="00C0102E"/>
    <w:rsid w:val="00C01F74"/>
    <w:rsid w:val="00C03ED6"/>
    <w:rsid w:val="00C04E37"/>
    <w:rsid w:val="00C05F0F"/>
    <w:rsid w:val="00C1048F"/>
    <w:rsid w:val="00C117D9"/>
    <w:rsid w:val="00C1397B"/>
    <w:rsid w:val="00C1480B"/>
    <w:rsid w:val="00C1527C"/>
    <w:rsid w:val="00C15307"/>
    <w:rsid w:val="00C15A43"/>
    <w:rsid w:val="00C15F7E"/>
    <w:rsid w:val="00C17613"/>
    <w:rsid w:val="00C17636"/>
    <w:rsid w:val="00C17DB6"/>
    <w:rsid w:val="00C20D44"/>
    <w:rsid w:val="00C225E1"/>
    <w:rsid w:val="00C22CA3"/>
    <w:rsid w:val="00C243E4"/>
    <w:rsid w:val="00C24DD1"/>
    <w:rsid w:val="00C26300"/>
    <w:rsid w:val="00C26C5A"/>
    <w:rsid w:val="00C270B6"/>
    <w:rsid w:val="00C2753F"/>
    <w:rsid w:val="00C30E16"/>
    <w:rsid w:val="00C31CA5"/>
    <w:rsid w:val="00C32592"/>
    <w:rsid w:val="00C329AC"/>
    <w:rsid w:val="00C3425E"/>
    <w:rsid w:val="00C346E6"/>
    <w:rsid w:val="00C348B3"/>
    <w:rsid w:val="00C34C43"/>
    <w:rsid w:val="00C36293"/>
    <w:rsid w:val="00C362E4"/>
    <w:rsid w:val="00C37116"/>
    <w:rsid w:val="00C40145"/>
    <w:rsid w:val="00C40381"/>
    <w:rsid w:val="00C41113"/>
    <w:rsid w:val="00C414FA"/>
    <w:rsid w:val="00C41707"/>
    <w:rsid w:val="00C43DEB"/>
    <w:rsid w:val="00C44719"/>
    <w:rsid w:val="00C450BC"/>
    <w:rsid w:val="00C4644F"/>
    <w:rsid w:val="00C464D8"/>
    <w:rsid w:val="00C4671E"/>
    <w:rsid w:val="00C50144"/>
    <w:rsid w:val="00C503DF"/>
    <w:rsid w:val="00C50885"/>
    <w:rsid w:val="00C517C3"/>
    <w:rsid w:val="00C518EC"/>
    <w:rsid w:val="00C5250E"/>
    <w:rsid w:val="00C53632"/>
    <w:rsid w:val="00C5364D"/>
    <w:rsid w:val="00C56C72"/>
    <w:rsid w:val="00C56FE1"/>
    <w:rsid w:val="00C5739A"/>
    <w:rsid w:val="00C57A25"/>
    <w:rsid w:val="00C6023A"/>
    <w:rsid w:val="00C63303"/>
    <w:rsid w:val="00C67B68"/>
    <w:rsid w:val="00C67F2A"/>
    <w:rsid w:val="00C7116C"/>
    <w:rsid w:val="00C7231B"/>
    <w:rsid w:val="00C744E2"/>
    <w:rsid w:val="00C74CF6"/>
    <w:rsid w:val="00C76893"/>
    <w:rsid w:val="00C76F13"/>
    <w:rsid w:val="00C80385"/>
    <w:rsid w:val="00C81175"/>
    <w:rsid w:val="00C812EC"/>
    <w:rsid w:val="00C818CE"/>
    <w:rsid w:val="00C82030"/>
    <w:rsid w:val="00C86805"/>
    <w:rsid w:val="00C86A3C"/>
    <w:rsid w:val="00C878D3"/>
    <w:rsid w:val="00C901F3"/>
    <w:rsid w:val="00C9039B"/>
    <w:rsid w:val="00C906F3"/>
    <w:rsid w:val="00C92686"/>
    <w:rsid w:val="00C9306D"/>
    <w:rsid w:val="00CA011A"/>
    <w:rsid w:val="00CA0418"/>
    <w:rsid w:val="00CA0A75"/>
    <w:rsid w:val="00CA1BFF"/>
    <w:rsid w:val="00CA3BC2"/>
    <w:rsid w:val="00CA49E1"/>
    <w:rsid w:val="00CA4EAE"/>
    <w:rsid w:val="00CA5248"/>
    <w:rsid w:val="00CA677B"/>
    <w:rsid w:val="00CA684E"/>
    <w:rsid w:val="00CA69F8"/>
    <w:rsid w:val="00CA6E06"/>
    <w:rsid w:val="00CB0317"/>
    <w:rsid w:val="00CB0D24"/>
    <w:rsid w:val="00CB4333"/>
    <w:rsid w:val="00CC2987"/>
    <w:rsid w:val="00CC2D75"/>
    <w:rsid w:val="00CC3423"/>
    <w:rsid w:val="00CC3B27"/>
    <w:rsid w:val="00CC40FA"/>
    <w:rsid w:val="00CC557C"/>
    <w:rsid w:val="00CC5587"/>
    <w:rsid w:val="00CC56DA"/>
    <w:rsid w:val="00CC56E4"/>
    <w:rsid w:val="00CC6F9F"/>
    <w:rsid w:val="00CD1B49"/>
    <w:rsid w:val="00CD26FA"/>
    <w:rsid w:val="00CD4147"/>
    <w:rsid w:val="00CD5A86"/>
    <w:rsid w:val="00CD5CE6"/>
    <w:rsid w:val="00CD6A97"/>
    <w:rsid w:val="00CD6BA9"/>
    <w:rsid w:val="00CE00BD"/>
    <w:rsid w:val="00CE021A"/>
    <w:rsid w:val="00CE292F"/>
    <w:rsid w:val="00CE3C94"/>
    <w:rsid w:val="00CE5626"/>
    <w:rsid w:val="00CE57A5"/>
    <w:rsid w:val="00CE755A"/>
    <w:rsid w:val="00CE7583"/>
    <w:rsid w:val="00CE7EC3"/>
    <w:rsid w:val="00CE7F7D"/>
    <w:rsid w:val="00CF20F6"/>
    <w:rsid w:val="00CF312B"/>
    <w:rsid w:val="00CF5F6F"/>
    <w:rsid w:val="00CF7148"/>
    <w:rsid w:val="00CF7BCD"/>
    <w:rsid w:val="00CF7E4E"/>
    <w:rsid w:val="00D0017D"/>
    <w:rsid w:val="00D04316"/>
    <w:rsid w:val="00D05126"/>
    <w:rsid w:val="00D06023"/>
    <w:rsid w:val="00D06666"/>
    <w:rsid w:val="00D1056E"/>
    <w:rsid w:val="00D114B6"/>
    <w:rsid w:val="00D11A2B"/>
    <w:rsid w:val="00D12A27"/>
    <w:rsid w:val="00D12F34"/>
    <w:rsid w:val="00D12F58"/>
    <w:rsid w:val="00D13B4E"/>
    <w:rsid w:val="00D146F0"/>
    <w:rsid w:val="00D14D2B"/>
    <w:rsid w:val="00D15517"/>
    <w:rsid w:val="00D16624"/>
    <w:rsid w:val="00D168D5"/>
    <w:rsid w:val="00D2084B"/>
    <w:rsid w:val="00D248DB"/>
    <w:rsid w:val="00D24CDD"/>
    <w:rsid w:val="00D25C27"/>
    <w:rsid w:val="00D26CBD"/>
    <w:rsid w:val="00D26F09"/>
    <w:rsid w:val="00D274DF"/>
    <w:rsid w:val="00D275C7"/>
    <w:rsid w:val="00D318C5"/>
    <w:rsid w:val="00D32729"/>
    <w:rsid w:val="00D340CC"/>
    <w:rsid w:val="00D36786"/>
    <w:rsid w:val="00D425CA"/>
    <w:rsid w:val="00D42EA1"/>
    <w:rsid w:val="00D43FFB"/>
    <w:rsid w:val="00D443B9"/>
    <w:rsid w:val="00D44B8C"/>
    <w:rsid w:val="00D44DED"/>
    <w:rsid w:val="00D4576D"/>
    <w:rsid w:val="00D4582E"/>
    <w:rsid w:val="00D45B41"/>
    <w:rsid w:val="00D45FA1"/>
    <w:rsid w:val="00D46584"/>
    <w:rsid w:val="00D468F1"/>
    <w:rsid w:val="00D47356"/>
    <w:rsid w:val="00D50130"/>
    <w:rsid w:val="00D50CFD"/>
    <w:rsid w:val="00D51006"/>
    <w:rsid w:val="00D5132D"/>
    <w:rsid w:val="00D517C5"/>
    <w:rsid w:val="00D517E8"/>
    <w:rsid w:val="00D51B0B"/>
    <w:rsid w:val="00D52270"/>
    <w:rsid w:val="00D539EB"/>
    <w:rsid w:val="00D57F24"/>
    <w:rsid w:val="00D61E96"/>
    <w:rsid w:val="00D61F39"/>
    <w:rsid w:val="00D62EA0"/>
    <w:rsid w:val="00D633C1"/>
    <w:rsid w:val="00D63624"/>
    <w:rsid w:val="00D64637"/>
    <w:rsid w:val="00D67F57"/>
    <w:rsid w:val="00D705C9"/>
    <w:rsid w:val="00D70F52"/>
    <w:rsid w:val="00D7134F"/>
    <w:rsid w:val="00D71BE7"/>
    <w:rsid w:val="00D71C4D"/>
    <w:rsid w:val="00D72571"/>
    <w:rsid w:val="00D72D22"/>
    <w:rsid w:val="00D73E00"/>
    <w:rsid w:val="00D758D8"/>
    <w:rsid w:val="00D774C0"/>
    <w:rsid w:val="00D80275"/>
    <w:rsid w:val="00D807C3"/>
    <w:rsid w:val="00D809E3"/>
    <w:rsid w:val="00D822FA"/>
    <w:rsid w:val="00D82441"/>
    <w:rsid w:val="00D83694"/>
    <w:rsid w:val="00D870AB"/>
    <w:rsid w:val="00D873D0"/>
    <w:rsid w:val="00D9002F"/>
    <w:rsid w:val="00D90831"/>
    <w:rsid w:val="00D917C5"/>
    <w:rsid w:val="00D91D1E"/>
    <w:rsid w:val="00D92915"/>
    <w:rsid w:val="00D92BF3"/>
    <w:rsid w:val="00D939B7"/>
    <w:rsid w:val="00D962EA"/>
    <w:rsid w:val="00D96E58"/>
    <w:rsid w:val="00D97E11"/>
    <w:rsid w:val="00DA22C7"/>
    <w:rsid w:val="00DA2663"/>
    <w:rsid w:val="00DA26DF"/>
    <w:rsid w:val="00DA378F"/>
    <w:rsid w:val="00DA38D4"/>
    <w:rsid w:val="00DA3975"/>
    <w:rsid w:val="00DA4691"/>
    <w:rsid w:val="00DA6AE8"/>
    <w:rsid w:val="00DA6F0E"/>
    <w:rsid w:val="00DA77F4"/>
    <w:rsid w:val="00DA7975"/>
    <w:rsid w:val="00DA7EB8"/>
    <w:rsid w:val="00DB0373"/>
    <w:rsid w:val="00DB0F28"/>
    <w:rsid w:val="00DB1872"/>
    <w:rsid w:val="00DB22F0"/>
    <w:rsid w:val="00DB543A"/>
    <w:rsid w:val="00DB6462"/>
    <w:rsid w:val="00DB7A8A"/>
    <w:rsid w:val="00DC1119"/>
    <w:rsid w:val="00DC3A5D"/>
    <w:rsid w:val="00DC3CED"/>
    <w:rsid w:val="00DC5519"/>
    <w:rsid w:val="00DC57F2"/>
    <w:rsid w:val="00DC7568"/>
    <w:rsid w:val="00DC7AF4"/>
    <w:rsid w:val="00DD0411"/>
    <w:rsid w:val="00DD0538"/>
    <w:rsid w:val="00DD164C"/>
    <w:rsid w:val="00DD17EC"/>
    <w:rsid w:val="00DD2219"/>
    <w:rsid w:val="00DD377F"/>
    <w:rsid w:val="00DD4ED5"/>
    <w:rsid w:val="00DD55C6"/>
    <w:rsid w:val="00DE1F69"/>
    <w:rsid w:val="00DE1FA2"/>
    <w:rsid w:val="00DE25DF"/>
    <w:rsid w:val="00DE36C6"/>
    <w:rsid w:val="00DE5103"/>
    <w:rsid w:val="00DE64D5"/>
    <w:rsid w:val="00DE7118"/>
    <w:rsid w:val="00DE723A"/>
    <w:rsid w:val="00DE7A78"/>
    <w:rsid w:val="00DF0394"/>
    <w:rsid w:val="00DF184C"/>
    <w:rsid w:val="00DF3369"/>
    <w:rsid w:val="00DF557E"/>
    <w:rsid w:val="00DF578F"/>
    <w:rsid w:val="00DF5FA9"/>
    <w:rsid w:val="00E028B6"/>
    <w:rsid w:val="00E02CC6"/>
    <w:rsid w:val="00E043EC"/>
    <w:rsid w:val="00E04FE8"/>
    <w:rsid w:val="00E06753"/>
    <w:rsid w:val="00E06993"/>
    <w:rsid w:val="00E06BBD"/>
    <w:rsid w:val="00E123DD"/>
    <w:rsid w:val="00E12C97"/>
    <w:rsid w:val="00E131C9"/>
    <w:rsid w:val="00E132CE"/>
    <w:rsid w:val="00E13CB9"/>
    <w:rsid w:val="00E1457C"/>
    <w:rsid w:val="00E15C40"/>
    <w:rsid w:val="00E166C0"/>
    <w:rsid w:val="00E16E48"/>
    <w:rsid w:val="00E211BB"/>
    <w:rsid w:val="00E21E83"/>
    <w:rsid w:val="00E22C94"/>
    <w:rsid w:val="00E22D62"/>
    <w:rsid w:val="00E231A0"/>
    <w:rsid w:val="00E2409D"/>
    <w:rsid w:val="00E24384"/>
    <w:rsid w:val="00E24602"/>
    <w:rsid w:val="00E30C27"/>
    <w:rsid w:val="00E30EBB"/>
    <w:rsid w:val="00E317C4"/>
    <w:rsid w:val="00E33062"/>
    <w:rsid w:val="00E33233"/>
    <w:rsid w:val="00E33E68"/>
    <w:rsid w:val="00E34276"/>
    <w:rsid w:val="00E36524"/>
    <w:rsid w:val="00E3756B"/>
    <w:rsid w:val="00E377DB"/>
    <w:rsid w:val="00E379B0"/>
    <w:rsid w:val="00E408FE"/>
    <w:rsid w:val="00E41418"/>
    <w:rsid w:val="00E41E04"/>
    <w:rsid w:val="00E42B28"/>
    <w:rsid w:val="00E44353"/>
    <w:rsid w:val="00E4695E"/>
    <w:rsid w:val="00E47095"/>
    <w:rsid w:val="00E5043A"/>
    <w:rsid w:val="00E50D71"/>
    <w:rsid w:val="00E51A2B"/>
    <w:rsid w:val="00E5259C"/>
    <w:rsid w:val="00E52B69"/>
    <w:rsid w:val="00E52F2F"/>
    <w:rsid w:val="00E5385E"/>
    <w:rsid w:val="00E53FA5"/>
    <w:rsid w:val="00E56BA0"/>
    <w:rsid w:val="00E56D28"/>
    <w:rsid w:val="00E60914"/>
    <w:rsid w:val="00E61EE1"/>
    <w:rsid w:val="00E67192"/>
    <w:rsid w:val="00E67403"/>
    <w:rsid w:val="00E67713"/>
    <w:rsid w:val="00E70666"/>
    <w:rsid w:val="00E7198A"/>
    <w:rsid w:val="00E72266"/>
    <w:rsid w:val="00E746B8"/>
    <w:rsid w:val="00E7512D"/>
    <w:rsid w:val="00E77859"/>
    <w:rsid w:val="00E8004A"/>
    <w:rsid w:val="00E80ABD"/>
    <w:rsid w:val="00E8101B"/>
    <w:rsid w:val="00E81395"/>
    <w:rsid w:val="00E81A64"/>
    <w:rsid w:val="00E8264A"/>
    <w:rsid w:val="00E82769"/>
    <w:rsid w:val="00E875CE"/>
    <w:rsid w:val="00E87CC8"/>
    <w:rsid w:val="00E93EA7"/>
    <w:rsid w:val="00E95637"/>
    <w:rsid w:val="00E97D9C"/>
    <w:rsid w:val="00EA0098"/>
    <w:rsid w:val="00EA07D1"/>
    <w:rsid w:val="00EA07DF"/>
    <w:rsid w:val="00EA20C0"/>
    <w:rsid w:val="00EA4E47"/>
    <w:rsid w:val="00EA52D9"/>
    <w:rsid w:val="00EA5845"/>
    <w:rsid w:val="00EB0A92"/>
    <w:rsid w:val="00EB104A"/>
    <w:rsid w:val="00EB11C1"/>
    <w:rsid w:val="00EB15D3"/>
    <w:rsid w:val="00EB1AE1"/>
    <w:rsid w:val="00EB233B"/>
    <w:rsid w:val="00EB24DA"/>
    <w:rsid w:val="00EB35ED"/>
    <w:rsid w:val="00EB51DB"/>
    <w:rsid w:val="00EB63AE"/>
    <w:rsid w:val="00EC20EF"/>
    <w:rsid w:val="00EC2EAA"/>
    <w:rsid w:val="00EC3581"/>
    <w:rsid w:val="00EC3592"/>
    <w:rsid w:val="00EC3C47"/>
    <w:rsid w:val="00EC503D"/>
    <w:rsid w:val="00EC6EB1"/>
    <w:rsid w:val="00ED08E9"/>
    <w:rsid w:val="00ED0FCB"/>
    <w:rsid w:val="00ED1A87"/>
    <w:rsid w:val="00ED1EE8"/>
    <w:rsid w:val="00ED2214"/>
    <w:rsid w:val="00ED4138"/>
    <w:rsid w:val="00ED46D9"/>
    <w:rsid w:val="00ED502F"/>
    <w:rsid w:val="00ED519E"/>
    <w:rsid w:val="00ED54C8"/>
    <w:rsid w:val="00ED59BB"/>
    <w:rsid w:val="00ED5CF8"/>
    <w:rsid w:val="00ED5D0E"/>
    <w:rsid w:val="00ED76E4"/>
    <w:rsid w:val="00EE0B35"/>
    <w:rsid w:val="00EE3284"/>
    <w:rsid w:val="00EE42E4"/>
    <w:rsid w:val="00EE4DF4"/>
    <w:rsid w:val="00EE4F41"/>
    <w:rsid w:val="00EE6E2D"/>
    <w:rsid w:val="00EE6E98"/>
    <w:rsid w:val="00EE7011"/>
    <w:rsid w:val="00EF186C"/>
    <w:rsid w:val="00EF18A1"/>
    <w:rsid w:val="00EF25BA"/>
    <w:rsid w:val="00EF51AB"/>
    <w:rsid w:val="00EF55C7"/>
    <w:rsid w:val="00EF59F0"/>
    <w:rsid w:val="00EF6195"/>
    <w:rsid w:val="00F0077B"/>
    <w:rsid w:val="00F01071"/>
    <w:rsid w:val="00F01B95"/>
    <w:rsid w:val="00F01CCF"/>
    <w:rsid w:val="00F02774"/>
    <w:rsid w:val="00F04B7F"/>
    <w:rsid w:val="00F04D3B"/>
    <w:rsid w:val="00F04E6E"/>
    <w:rsid w:val="00F054D1"/>
    <w:rsid w:val="00F061A8"/>
    <w:rsid w:val="00F11173"/>
    <w:rsid w:val="00F111A3"/>
    <w:rsid w:val="00F1147A"/>
    <w:rsid w:val="00F12278"/>
    <w:rsid w:val="00F12636"/>
    <w:rsid w:val="00F137E6"/>
    <w:rsid w:val="00F153A1"/>
    <w:rsid w:val="00F175E2"/>
    <w:rsid w:val="00F178A8"/>
    <w:rsid w:val="00F202E1"/>
    <w:rsid w:val="00F20471"/>
    <w:rsid w:val="00F215D1"/>
    <w:rsid w:val="00F217BB"/>
    <w:rsid w:val="00F22367"/>
    <w:rsid w:val="00F24611"/>
    <w:rsid w:val="00F25298"/>
    <w:rsid w:val="00F30173"/>
    <w:rsid w:val="00F30B85"/>
    <w:rsid w:val="00F31873"/>
    <w:rsid w:val="00F3291F"/>
    <w:rsid w:val="00F3334C"/>
    <w:rsid w:val="00F339BD"/>
    <w:rsid w:val="00F340F7"/>
    <w:rsid w:val="00F34340"/>
    <w:rsid w:val="00F3452D"/>
    <w:rsid w:val="00F34B5A"/>
    <w:rsid w:val="00F34D72"/>
    <w:rsid w:val="00F36221"/>
    <w:rsid w:val="00F3746F"/>
    <w:rsid w:val="00F4033C"/>
    <w:rsid w:val="00F40687"/>
    <w:rsid w:val="00F40E27"/>
    <w:rsid w:val="00F40F3A"/>
    <w:rsid w:val="00F4120C"/>
    <w:rsid w:val="00F41C46"/>
    <w:rsid w:val="00F437DE"/>
    <w:rsid w:val="00F44116"/>
    <w:rsid w:val="00F44525"/>
    <w:rsid w:val="00F451EE"/>
    <w:rsid w:val="00F459CA"/>
    <w:rsid w:val="00F476B8"/>
    <w:rsid w:val="00F54537"/>
    <w:rsid w:val="00F55A80"/>
    <w:rsid w:val="00F56432"/>
    <w:rsid w:val="00F61C83"/>
    <w:rsid w:val="00F61D43"/>
    <w:rsid w:val="00F63437"/>
    <w:rsid w:val="00F652D5"/>
    <w:rsid w:val="00F65E9B"/>
    <w:rsid w:val="00F704FF"/>
    <w:rsid w:val="00F734DB"/>
    <w:rsid w:val="00F736BB"/>
    <w:rsid w:val="00F73E49"/>
    <w:rsid w:val="00F75BD7"/>
    <w:rsid w:val="00F768B5"/>
    <w:rsid w:val="00F77125"/>
    <w:rsid w:val="00F77F8A"/>
    <w:rsid w:val="00F806D1"/>
    <w:rsid w:val="00F8199A"/>
    <w:rsid w:val="00F838AB"/>
    <w:rsid w:val="00F83DE7"/>
    <w:rsid w:val="00F84A2D"/>
    <w:rsid w:val="00F856F9"/>
    <w:rsid w:val="00F85EB6"/>
    <w:rsid w:val="00F867D6"/>
    <w:rsid w:val="00F87486"/>
    <w:rsid w:val="00F919BE"/>
    <w:rsid w:val="00F91CE5"/>
    <w:rsid w:val="00F91E3A"/>
    <w:rsid w:val="00F9223D"/>
    <w:rsid w:val="00F92D72"/>
    <w:rsid w:val="00F96DC8"/>
    <w:rsid w:val="00F97C9F"/>
    <w:rsid w:val="00FA2694"/>
    <w:rsid w:val="00FA2756"/>
    <w:rsid w:val="00FA3715"/>
    <w:rsid w:val="00FA3732"/>
    <w:rsid w:val="00FA375C"/>
    <w:rsid w:val="00FA3B2A"/>
    <w:rsid w:val="00FA400F"/>
    <w:rsid w:val="00FA4413"/>
    <w:rsid w:val="00FA48EF"/>
    <w:rsid w:val="00FA4FA2"/>
    <w:rsid w:val="00FA777A"/>
    <w:rsid w:val="00FB269B"/>
    <w:rsid w:val="00FB3D90"/>
    <w:rsid w:val="00FB6D77"/>
    <w:rsid w:val="00FB7D9A"/>
    <w:rsid w:val="00FC0CCD"/>
    <w:rsid w:val="00FC0D4C"/>
    <w:rsid w:val="00FC0EC2"/>
    <w:rsid w:val="00FC110A"/>
    <w:rsid w:val="00FC1D00"/>
    <w:rsid w:val="00FC3EAC"/>
    <w:rsid w:val="00FC5412"/>
    <w:rsid w:val="00FC652C"/>
    <w:rsid w:val="00FC69CE"/>
    <w:rsid w:val="00FC7632"/>
    <w:rsid w:val="00FC78F3"/>
    <w:rsid w:val="00FC79CC"/>
    <w:rsid w:val="00FD1E1F"/>
    <w:rsid w:val="00FD242A"/>
    <w:rsid w:val="00FD2B78"/>
    <w:rsid w:val="00FD370B"/>
    <w:rsid w:val="00FD508A"/>
    <w:rsid w:val="00FD57EB"/>
    <w:rsid w:val="00FD5A3D"/>
    <w:rsid w:val="00FE06FB"/>
    <w:rsid w:val="00FE149E"/>
    <w:rsid w:val="00FE165B"/>
    <w:rsid w:val="00FE1C1D"/>
    <w:rsid w:val="00FE2FBD"/>
    <w:rsid w:val="00FE31EA"/>
    <w:rsid w:val="00FE3447"/>
    <w:rsid w:val="00FE34E9"/>
    <w:rsid w:val="00FE5E7B"/>
    <w:rsid w:val="00FE5F09"/>
    <w:rsid w:val="00FE6157"/>
    <w:rsid w:val="00FE6A4B"/>
    <w:rsid w:val="00FE6C57"/>
    <w:rsid w:val="00FF1172"/>
    <w:rsid w:val="00FF24BA"/>
    <w:rsid w:val="00FF42D5"/>
    <w:rsid w:val="00FF45EB"/>
    <w:rsid w:val="00FF4CCA"/>
    <w:rsid w:val="00FF6F31"/>
    <w:rsid w:val="00FF733F"/>
    <w:rsid w:val="00FF7B71"/>
    <w:rsid w:val="00FF7B85"/>
    <w:rsid w:val="021F44E8"/>
    <w:rsid w:val="0275E0A6"/>
    <w:rsid w:val="036754CF"/>
    <w:rsid w:val="0380D76F"/>
    <w:rsid w:val="03DDA03E"/>
    <w:rsid w:val="043DF88D"/>
    <w:rsid w:val="0635B546"/>
    <w:rsid w:val="0679297B"/>
    <w:rsid w:val="06A2D30C"/>
    <w:rsid w:val="07536E34"/>
    <w:rsid w:val="0797BD85"/>
    <w:rsid w:val="079D888B"/>
    <w:rsid w:val="08E65E89"/>
    <w:rsid w:val="096CF0C2"/>
    <w:rsid w:val="0A2676C6"/>
    <w:rsid w:val="0BB84320"/>
    <w:rsid w:val="0D91F76B"/>
    <w:rsid w:val="0EC53568"/>
    <w:rsid w:val="0EE8BBA1"/>
    <w:rsid w:val="0F0AA928"/>
    <w:rsid w:val="10AB0AB8"/>
    <w:rsid w:val="1172265B"/>
    <w:rsid w:val="127C316B"/>
    <w:rsid w:val="13C0785A"/>
    <w:rsid w:val="166461FD"/>
    <w:rsid w:val="1692C021"/>
    <w:rsid w:val="17B7B471"/>
    <w:rsid w:val="1989A428"/>
    <w:rsid w:val="19A576A6"/>
    <w:rsid w:val="1A05D9AB"/>
    <w:rsid w:val="1B97923E"/>
    <w:rsid w:val="1BB2397C"/>
    <w:rsid w:val="1D48DD70"/>
    <w:rsid w:val="1D63FCC4"/>
    <w:rsid w:val="1DA5B9FC"/>
    <w:rsid w:val="1E312ABF"/>
    <w:rsid w:val="1FEAE983"/>
    <w:rsid w:val="20B6CC2B"/>
    <w:rsid w:val="21D11BB6"/>
    <w:rsid w:val="21FADD02"/>
    <w:rsid w:val="2275C015"/>
    <w:rsid w:val="22CB6D8F"/>
    <w:rsid w:val="23446EE2"/>
    <w:rsid w:val="237C03D9"/>
    <w:rsid w:val="24DC115B"/>
    <w:rsid w:val="26E1BC3D"/>
    <w:rsid w:val="27B883CB"/>
    <w:rsid w:val="298CCFFF"/>
    <w:rsid w:val="2ABE99C3"/>
    <w:rsid w:val="2ADDF6D9"/>
    <w:rsid w:val="2BBEBD42"/>
    <w:rsid w:val="2BDFB18F"/>
    <w:rsid w:val="2C7A99E0"/>
    <w:rsid w:val="2C945BB5"/>
    <w:rsid w:val="2CA1013B"/>
    <w:rsid w:val="2CB9C9BE"/>
    <w:rsid w:val="2D9AF8E6"/>
    <w:rsid w:val="2DF96644"/>
    <w:rsid w:val="2E3B65DC"/>
    <w:rsid w:val="300099DF"/>
    <w:rsid w:val="30EDDF8B"/>
    <w:rsid w:val="30F427D3"/>
    <w:rsid w:val="31972B0A"/>
    <w:rsid w:val="338B4D3A"/>
    <w:rsid w:val="33BA6DDC"/>
    <w:rsid w:val="34A26A79"/>
    <w:rsid w:val="355FE036"/>
    <w:rsid w:val="36007F8C"/>
    <w:rsid w:val="3799EC60"/>
    <w:rsid w:val="38004CC2"/>
    <w:rsid w:val="3AC35101"/>
    <w:rsid w:val="3BA05B3A"/>
    <w:rsid w:val="3CD29549"/>
    <w:rsid w:val="3D6AC1E2"/>
    <w:rsid w:val="3EAA2D7F"/>
    <w:rsid w:val="3F46EE4D"/>
    <w:rsid w:val="3F4A9538"/>
    <w:rsid w:val="3FEE4ADE"/>
    <w:rsid w:val="401AC9B2"/>
    <w:rsid w:val="4198E7EC"/>
    <w:rsid w:val="41ED94E0"/>
    <w:rsid w:val="422A512C"/>
    <w:rsid w:val="42851855"/>
    <w:rsid w:val="430E39BD"/>
    <w:rsid w:val="4379BA1F"/>
    <w:rsid w:val="45577037"/>
    <w:rsid w:val="45B056CE"/>
    <w:rsid w:val="471B248B"/>
    <w:rsid w:val="4967BFC7"/>
    <w:rsid w:val="4A183834"/>
    <w:rsid w:val="4B2467AB"/>
    <w:rsid w:val="4B48079E"/>
    <w:rsid w:val="4B74203A"/>
    <w:rsid w:val="4C0655B7"/>
    <w:rsid w:val="4CF2AA77"/>
    <w:rsid w:val="4DED70ED"/>
    <w:rsid w:val="4EBA2F8B"/>
    <w:rsid w:val="5242DFA9"/>
    <w:rsid w:val="528B8FA7"/>
    <w:rsid w:val="5384BAFF"/>
    <w:rsid w:val="54BB6DAD"/>
    <w:rsid w:val="5512BD8B"/>
    <w:rsid w:val="577A56A7"/>
    <w:rsid w:val="584E1745"/>
    <w:rsid w:val="59311831"/>
    <w:rsid w:val="59A33BB0"/>
    <w:rsid w:val="59D4F307"/>
    <w:rsid w:val="5A596B02"/>
    <w:rsid w:val="5ACFBC8B"/>
    <w:rsid w:val="5B1F7165"/>
    <w:rsid w:val="5F43EEAC"/>
    <w:rsid w:val="5FB2C169"/>
    <w:rsid w:val="60FE1C7A"/>
    <w:rsid w:val="6201174B"/>
    <w:rsid w:val="62359A5C"/>
    <w:rsid w:val="62998EE0"/>
    <w:rsid w:val="632F195A"/>
    <w:rsid w:val="6381A202"/>
    <w:rsid w:val="64EF5AB5"/>
    <w:rsid w:val="6531CB2B"/>
    <w:rsid w:val="6579D0B5"/>
    <w:rsid w:val="65F1EC11"/>
    <w:rsid w:val="65F282CF"/>
    <w:rsid w:val="6681AEF3"/>
    <w:rsid w:val="669B9EEA"/>
    <w:rsid w:val="67B29B04"/>
    <w:rsid w:val="685E8AE3"/>
    <w:rsid w:val="68ACD9B4"/>
    <w:rsid w:val="69A18E44"/>
    <w:rsid w:val="6AE6B41F"/>
    <w:rsid w:val="6B91CAA0"/>
    <w:rsid w:val="6BE8C544"/>
    <w:rsid w:val="6BED1E8A"/>
    <w:rsid w:val="6C09AAA7"/>
    <w:rsid w:val="6D32CAE6"/>
    <w:rsid w:val="6D633D32"/>
    <w:rsid w:val="6E6F42B2"/>
    <w:rsid w:val="6EB06B7D"/>
    <w:rsid w:val="6F6A0A9C"/>
    <w:rsid w:val="6F865224"/>
    <w:rsid w:val="7107973D"/>
    <w:rsid w:val="7179946B"/>
    <w:rsid w:val="7199DFFB"/>
    <w:rsid w:val="728E9879"/>
    <w:rsid w:val="72CB27DA"/>
    <w:rsid w:val="74CCB34D"/>
    <w:rsid w:val="74E057F9"/>
    <w:rsid w:val="7573076D"/>
    <w:rsid w:val="75AE6FFF"/>
    <w:rsid w:val="75C1B2C2"/>
    <w:rsid w:val="79941520"/>
    <w:rsid w:val="79E2200C"/>
    <w:rsid w:val="7ACF703F"/>
    <w:rsid w:val="7AEC6E84"/>
    <w:rsid w:val="7B1207B1"/>
    <w:rsid w:val="7B374C65"/>
    <w:rsid w:val="7B41F7FA"/>
    <w:rsid w:val="7B59FF59"/>
    <w:rsid w:val="7D802A9B"/>
    <w:rsid w:val="7E7A7E55"/>
    <w:rsid w:val="7F33B84C"/>
    <w:rsid w:val="7F672082"/>
    <w:rsid w:val="7F92FF7F"/>
    <w:rsid w:val="7F9481EB"/>
    <w:rsid w:val="7FB5D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CCDF025"/>
  <w15:docId w15:val="{498B1222-AEE3-4501-ACC6-584CEBB4D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8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semiHidden="1" w:uiPriority="9" w:unhideWhenUsed="1"/>
    <w:lsdException w:name="heading 8" w:semiHidden="1" w:uiPriority="1" w:unhideWhenUsed="1"/>
    <w:lsdException w:name="heading 9" w:semiHidden="1" w:uiPriority="1" w:unhideWhenUsed="1"/>
    <w:lsdException w:name="index 1" w:semiHidden="1" w:uiPriority="97" w:unhideWhenUsed="1"/>
    <w:lsdException w:name="index 2" w:semiHidden="1" w:uiPriority="97" w:unhideWhenUsed="1"/>
    <w:lsdException w:name="index 3" w:semiHidden="1" w:uiPriority="97" w:unhideWhenUsed="1"/>
    <w:lsdException w:name="index 4" w:semiHidden="1" w:uiPriority="97" w:unhideWhenUsed="1"/>
    <w:lsdException w:name="index 5" w:semiHidden="1" w:uiPriority="97" w:unhideWhenUsed="1"/>
    <w:lsdException w:name="index 6" w:semiHidden="1" w:uiPriority="97" w:unhideWhenUsed="1"/>
    <w:lsdException w:name="index 7" w:semiHidden="1" w:uiPriority="97" w:unhideWhenUsed="1"/>
    <w:lsdException w:name="index 8" w:semiHidden="1" w:uiPriority="97" w:unhideWhenUsed="1"/>
    <w:lsdException w:name="index 9" w:semiHidden="1" w:uiPriority="97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97" w:unhideWhenUsed="1"/>
    <w:lsdException w:name="toc 6" w:semiHidden="1" w:uiPriority="97" w:unhideWhenUsed="1"/>
    <w:lsdException w:name="toc 7" w:semiHidden="1" w:uiPriority="97" w:unhideWhenUsed="1"/>
    <w:lsdException w:name="toc 8" w:semiHidden="1" w:uiPriority="97" w:unhideWhenUsed="1"/>
    <w:lsdException w:name="toc 9" w:semiHidden="1" w:uiPriority="97" w:unhideWhenUsed="1"/>
    <w:lsdException w:name="Normal Indent" w:semiHidden="1" w:uiPriority="0" w:unhideWhenUsed="1"/>
    <w:lsdException w:name="footnote text" w:semiHidden="1" w:uiPriority="99" w:unhideWhenUsed="1"/>
    <w:lsdException w:name="annotation text" w:semiHidden="1" w:uiPriority="97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7" w:unhideWhenUsed="1"/>
    <w:lsdException w:name="caption" w:semiHidden="1" w:uiPriority="99" w:unhideWhenUsed="1" w:qFormat="1"/>
    <w:lsdException w:name="table of figures" w:semiHidden="1" w:uiPriority="97" w:unhideWhenUsed="1"/>
    <w:lsdException w:name="envelope address" w:semiHidden="1" w:uiPriority="97" w:unhideWhenUsed="1"/>
    <w:lsdException w:name="envelope return" w:semiHidden="1" w:uiPriority="97" w:unhideWhenUsed="1"/>
    <w:lsdException w:name="footnote reference" w:semiHidden="1" w:uiPriority="99" w:unhideWhenUsed="1"/>
    <w:lsdException w:name="annotation reference" w:semiHidden="1" w:uiPriority="97" w:unhideWhenUsed="1"/>
    <w:lsdException w:name="line number" w:semiHidden="1" w:uiPriority="97" w:unhideWhenUsed="1"/>
    <w:lsdException w:name="page number" w:semiHidden="1" w:uiPriority="97" w:unhideWhenUsed="1"/>
    <w:lsdException w:name="endnote reference" w:semiHidden="1" w:uiPriority="97" w:unhideWhenUsed="1"/>
    <w:lsdException w:name="endnote text" w:semiHidden="1" w:uiPriority="97" w:unhideWhenUsed="1"/>
    <w:lsdException w:name="table of authorities" w:semiHidden="1" w:uiPriority="97" w:unhideWhenUsed="1"/>
    <w:lsdException w:name="macro" w:semiHidden="1" w:uiPriority="97" w:unhideWhenUsed="1"/>
    <w:lsdException w:name="toa heading" w:semiHidden="1" w:uiPriority="97" w:unhideWhenUsed="1"/>
    <w:lsdException w:name="List" w:semiHidden="1" w:uiPriority="4" w:unhideWhenUsed="1"/>
    <w:lsdException w:name="List Bullet" w:semiHidden="1" w:uiPriority="6" w:unhideWhenUsed="1" w:qFormat="1"/>
    <w:lsdException w:name="List Number" w:uiPriority="7" w:qFormat="1"/>
    <w:lsdException w:name="List 2" w:semiHidden="1" w:uiPriority="4" w:unhideWhenUsed="1"/>
    <w:lsdException w:name="List 3" w:semiHidden="1" w:uiPriority="4" w:unhideWhenUsed="1"/>
    <w:lsdException w:name="List 4" w:uiPriority="4"/>
    <w:lsdException w:name="List 5" w:semiHidden="1" w:uiPriority="99"/>
    <w:lsdException w:name="List Bullet 2" w:semiHidden="1" w:uiPriority="6" w:unhideWhenUsed="1" w:qFormat="1"/>
    <w:lsdException w:name="List Bullet 3" w:semiHidden="1" w:uiPriority="6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7" w:unhideWhenUsed="1" w:qFormat="1"/>
    <w:lsdException w:name="List Number 3" w:semiHidden="1" w:uiPriority="7" w:unhideWhenUsed="1" w:qFormat="1"/>
    <w:lsdException w:name="List Number 4" w:semiHidden="1" w:uiPriority="3" w:unhideWhenUsed="1"/>
    <w:lsdException w:name="List Number 5" w:semiHidden="1" w:uiPriority="3" w:unhideWhenUsed="1"/>
    <w:lsdException w:name="Title" w:uiPriority="0"/>
    <w:lsdException w:name="Closing" w:semiHidden="1" w:uiPriority="97" w:unhideWhenUsed="1"/>
    <w:lsdException w:name="Signature" w:semiHidden="1" w:uiPriority="97" w:unhideWhenUsed="1"/>
    <w:lsdException w:name="Default Paragraph Font" w:semiHidden="1" w:uiPriority="97" w:unhideWhenUsed="1"/>
    <w:lsdException w:name="Body Text" w:semiHidden="1" w:uiPriority="97" w:unhideWhenUsed="1"/>
    <w:lsdException w:name="Body Text Indent" w:semiHidden="1" w:uiPriority="97" w:unhideWhenUsed="1"/>
    <w:lsdException w:name="List Continue" w:semiHidden="1" w:uiPriority="10" w:unhideWhenUsed="1"/>
    <w:lsdException w:name="List Continue 2" w:semiHidden="1" w:uiPriority="10" w:unhideWhenUsed="1"/>
    <w:lsdException w:name="List Continue 3" w:semiHidden="1" w:uiPriority="10" w:unhideWhenUsed="1"/>
    <w:lsdException w:name="List Continue 4" w:semiHidden="1" w:uiPriority="10" w:unhideWhenUsed="1"/>
    <w:lsdException w:name="List Continue 5" w:semiHidden="1" w:uiPriority="10" w:unhideWhenUsed="1"/>
    <w:lsdException w:name="Message Header" w:semiHidden="1" w:uiPriority="97" w:unhideWhenUsed="1"/>
    <w:lsdException w:name="Subtitle" w:semiHidden="1" w:uiPriority="99"/>
    <w:lsdException w:name="Salutation" w:uiPriority="97"/>
    <w:lsdException w:name="Date" w:semiHidden="1" w:uiPriority="0"/>
    <w:lsdException w:name="Body Text First Indent" w:uiPriority="97"/>
    <w:lsdException w:name="Body Text First Indent 2" w:semiHidden="1" w:uiPriority="97" w:unhideWhenUsed="1"/>
    <w:lsdException w:name="Note Heading" w:semiHidden="1" w:uiPriority="97" w:unhideWhenUsed="1"/>
    <w:lsdException w:name="Body Text 2" w:semiHidden="1" w:uiPriority="97" w:unhideWhenUsed="1"/>
    <w:lsdException w:name="Body Text 3" w:semiHidden="1" w:uiPriority="97" w:unhideWhenUsed="1"/>
    <w:lsdException w:name="Body Text Indent 2" w:semiHidden="1" w:uiPriority="97" w:unhideWhenUsed="1"/>
    <w:lsdException w:name="Body Text Indent 3" w:semiHidden="1" w:uiPriority="97" w:unhideWhenUsed="1"/>
    <w:lsdException w:name="Block Text" w:semiHidden="1" w:uiPriority="97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33" w:qFormat="1"/>
    <w:lsdException w:name="Emphasis" w:semiHidden="1" w:uiPriority="99"/>
    <w:lsdException w:name="Document Map" w:semiHidden="1" w:uiPriority="97" w:unhideWhenUsed="1"/>
    <w:lsdException w:name="Plain Text" w:semiHidden="1" w:uiPriority="97" w:unhideWhenUsed="1"/>
    <w:lsdException w:name="E-mail Signature" w:semiHidden="1" w:uiPriority="97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99" w:unhideWhenUsed="1"/>
    <w:lsdException w:name="HTML Acronym" w:semiHidden="1" w:uiPriority="97" w:unhideWhenUsed="1"/>
    <w:lsdException w:name="HTML Address" w:semiHidden="1" w:uiPriority="97" w:unhideWhenUsed="1"/>
    <w:lsdException w:name="HTML Cite" w:semiHidden="1" w:uiPriority="97" w:unhideWhenUsed="1"/>
    <w:lsdException w:name="HTML Code" w:semiHidden="1" w:uiPriority="97" w:unhideWhenUsed="1"/>
    <w:lsdException w:name="HTML Definition" w:semiHidden="1" w:uiPriority="97" w:unhideWhenUsed="1"/>
    <w:lsdException w:name="HTML Keyboard" w:semiHidden="1" w:uiPriority="97" w:unhideWhenUsed="1"/>
    <w:lsdException w:name="HTML Preformatted" w:semiHidden="1" w:uiPriority="97" w:unhideWhenUsed="1"/>
    <w:lsdException w:name="HTML Sample" w:semiHidden="1" w:uiPriority="97" w:unhideWhenUsed="1"/>
    <w:lsdException w:name="HTML Typewriter" w:semiHidden="1" w:uiPriority="97" w:unhideWhenUsed="1"/>
    <w:lsdException w:name="HTML Variable" w:semiHidden="1" w:uiPriority="97" w:unhideWhenUsed="1"/>
    <w:lsdException w:name="Normal Table" w:semiHidden="1" w:unhideWhenUsed="1"/>
    <w:lsdException w:name="annotation subject" w:semiHidden="1" w:uiPriority="97" w:unhideWhenUsed="1"/>
    <w:lsdException w:name="No List" w:semiHidden="1" w:uiPriority="97" w:unhideWhenUsed="1"/>
    <w:lsdException w:name="Outline List 1" w:semiHidden="1" w:uiPriority="97" w:unhideWhenUsed="1"/>
    <w:lsdException w:name="Outline List 2" w:semiHidden="1" w:uiPriority="97" w:unhideWhenUsed="1"/>
    <w:lsdException w:name="Outline List 3" w:semiHidden="1" w:uiPriority="97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7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semiHidden="1" w:uiPriority="34" w:qFormat="1"/>
    <w:lsdException w:name="Quote" w:uiPriority="34"/>
    <w:lsdException w:name="Intense Quote" w:uiPriority="97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97"/>
    <w:lsdException w:name="Intense Emphasis" w:semiHidden="1" w:uiPriority="99"/>
    <w:lsdException w:name="Subtle Reference" w:uiPriority="97"/>
    <w:lsdException w:name="Intense Reference" w:uiPriority="97"/>
    <w:lsdException w:name="Book Title" w:uiPriority="97"/>
    <w:lsdException w:name="Bibliography" w:semiHidden="1" w:uiPriority="9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631F"/>
    <w:pPr>
      <w:suppressAutoHyphens/>
      <w:spacing w:before="120" w:after="120" w:line="280" w:lineRule="atLeast"/>
    </w:pPr>
    <w:rPr>
      <w:rFonts w:asciiTheme="minorHAnsi" w:eastAsiaTheme="minorHAnsi" w:hAnsiTheme="minorHAnsi" w:cstheme="minorBidi"/>
      <w:color w:val="000000" w:themeColor="text1"/>
      <w:lang w:val="en-AU" w:eastAsia="en-US"/>
    </w:rPr>
  </w:style>
  <w:style w:type="paragraph" w:styleId="Heading1">
    <w:name w:val="heading 1"/>
    <w:basedOn w:val="Normal"/>
    <w:next w:val="Normal"/>
    <w:link w:val="Heading1Char"/>
    <w:uiPriority w:val="2"/>
    <w:qFormat/>
    <w:rsid w:val="00EB233B"/>
    <w:pPr>
      <w:keepNext/>
      <w:spacing w:before="0" w:after="240" w:line="360" w:lineRule="atLeast"/>
      <w:outlineLvl w:val="0"/>
    </w:pPr>
    <w:rPr>
      <w:rFonts w:asciiTheme="majorHAnsi" w:eastAsiaTheme="majorEastAsia" w:hAnsiTheme="majorHAnsi" w:cstheme="majorBidi"/>
      <w:b/>
      <w:color w:val="000F46" w:themeColor="background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F137E6"/>
    <w:pPr>
      <w:keepNext/>
      <w:keepLines/>
      <w:spacing w:before="240"/>
      <w:outlineLvl w:val="1"/>
    </w:pPr>
    <w:rPr>
      <w:rFonts w:eastAsiaTheme="majorEastAsia" w:cstheme="majorBidi"/>
      <w:b/>
      <w:color w:val="000F46" w:themeColor="background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F137E6"/>
    <w:pPr>
      <w:keepNext/>
      <w:keepLines/>
      <w:spacing w:before="240"/>
      <w:outlineLvl w:val="2"/>
    </w:pPr>
    <w:rPr>
      <w:rFonts w:eastAsiaTheme="majorEastAsia" w:cstheme="majorBidi"/>
      <w:b/>
      <w:color w:val="000F46" w:themeColor="background2"/>
      <w:szCs w:val="24"/>
    </w:rPr>
  </w:style>
  <w:style w:type="paragraph" w:styleId="Heading4">
    <w:name w:val="heading 4"/>
    <w:basedOn w:val="Normal"/>
    <w:next w:val="Normal"/>
    <w:link w:val="Heading4Char"/>
    <w:uiPriority w:val="4"/>
    <w:semiHidden/>
    <w:rsid w:val="00466BBD"/>
    <w:pPr>
      <w:keepNext/>
      <w:keepLines/>
      <w:outlineLvl w:val="3"/>
    </w:pPr>
    <w:rPr>
      <w:rFonts w:eastAsiaTheme="majorEastAsia" w:cstheme="majorBidi"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9"/>
    <w:semiHidden/>
    <w:rsid w:val="00466BBD"/>
    <w:pPr>
      <w:keepNext/>
      <w:keepLines/>
      <w:outlineLvl w:val="4"/>
    </w:pPr>
    <w:rPr>
      <w:rFonts w:eastAsiaTheme="majorEastAsia" w:cstheme="majorBidi"/>
      <w:b/>
      <w:sz w:val="21"/>
    </w:rPr>
  </w:style>
  <w:style w:type="paragraph" w:styleId="Heading6">
    <w:name w:val="heading 6"/>
    <w:basedOn w:val="Normal"/>
    <w:next w:val="Normal"/>
    <w:link w:val="Heading6Char"/>
    <w:uiPriority w:val="99"/>
    <w:semiHidden/>
    <w:rsid w:val="00466BBD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9"/>
    <w:semiHidden/>
    <w:rsid w:val="00466BBD"/>
    <w:pPr>
      <w:keepNext/>
      <w:keepLines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uiPriority w:val="99"/>
    <w:semiHidden/>
    <w:rsid w:val="00C63303"/>
    <w:pPr>
      <w:spacing w:after="60"/>
      <w:outlineLvl w:val="7"/>
    </w:pPr>
    <w:rPr>
      <w:rFonts w:asciiTheme="majorHAnsi" w:hAnsiTheme="majorHAnsi" w:cstheme="majorHAnsi"/>
      <w:i/>
      <w:iCs/>
      <w:sz w:val="24"/>
    </w:rPr>
  </w:style>
  <w:style w:type="paragraph" w:styleId="Heading9">
    <w:name w:val="heading 9"/>
    <w:basedOn w:val="Normal"/>
    <w:next w:val="Normal"/>
    <w:uiPriority w:val="99"/>
    <w:semiHidden/>
    <w:rsid w:val="00C63303"/>
    <w:pPr>
      <w:spacing w:after="60"/>
      <w:outlineLvl w:val="8"/>
    </w:pPr>
    <w:rPr>
      <w:rFonts w:asciiTheme="majorHAnsi" w:hAnsiTheme="majorHAnsi" w:cstheme="majorHAns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99"/>
    <w:semiHidden/>
    <w:rsid w:val="00466BBD"/>
    <w:pPr>
      <w:tabs>
        <w:tab w:val="right" w:pos="9628"/>
      </w:tabs>
    </w:pPr>
    <w:rPr>
      <w:rFonts w:asciiTheme="majorHAnsi" w:hAnsiTheme="majorHAnsi"/>
      <w:b/>
      <w:caps/>
    </w:rPr>
  </w:style>
  <w:style w:type="paragraph" w:styleId="Header">
    <w:name w:val="header"/>
    <w:basedOn w:val="Normal"/>
    <w:link w:val="HeaderChar"/>
    <w:uiPriority w:val="99"/>
    <w:rsid w:val="0026527C"/>
    <w:pPr>
      <w:spacing w:before="0" w:after="0"/>
    </w:pPr>
    <w:rPr>
      <w:rFonts w:asciiTheme="majorHAnsi" w:hAnsiTheme="majorHAnsi"/>
      <w:sz w:val="16"/>
    </w:rPr>
  </w:style>
  <w:style w:type="paragraph" w:styleId="Footer">
    <w:name w:val="footer"/>
    <w:basedOn w:val="Normal"/>
    <w:link w:val="FooterChar"/>
    <w:uiPriority w:val="99"/>
    <w:rsid w:val="00064D72"/>
    <w:pPr>
      <w:spacing w:before="0" w:after="0" w:line="200" w:lineRule="atLeast"/>
    </w:pPr>
    <w:rPr>
      <w:rFonts w:asciiTheme="majorHAnsi" w:hAnsiTheme="majorHAnsi"/>
      <w:color w:val="000F46" w:themeColor="background2"/>
      <w:sz w:val="14"/>
    </w:rPr>
  </w:style>
  <w:style w:type="character" w:styleId="PageNumber">
    <w:name w:val="page number"/>
    <w:basedOn w:val="DefaultParagraphFont"/>
    <w:uiPriority w:val="99"/>
    <w:semiHidden/>
    <w:rsid w:val="00420B00"/>
    <w:rPr>
      <w:rFonts w:asciiTheme="minorHAnsi" w:hAnsiTheme="minorHAnsi" w:cstheme="minorHAnsi"/>
      <w:sz w:val="14"/>
    </w:rPr>
  </w:style>
  <w:style w:type="table" w:styleId="TableGrid">
    <w:name w:val="Table Grid"/>
    <w:basedOn w:val="TableNormal"/>
    <w:uiPriority w:val="39"/>
    <w:rsid w:val="00466BBD"/>
    <w:pPr>
      <w:spacing w:before="240" w:line="280" w:lineRule="atLeast"/>
    </w:pPr>
    <w:rPr>
      <w:rFonts w:asciiTheme="minorHAnsi" w:eastAsiaTheme="minorHAnsi" w:hAnsiTheme="minorHAnsi" w:cstheme="minorBidi"/>
      <w:color w:val="000000" w:themeColor="text2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6"/>
    <w:qFormat/>
    <w:rsid w:val="006C5C6A"/>
    <w:pPr>
      <w:ind w:left="284" w:hanging="284"/>
    </w:pPr>
  </w:style>
  <w:style w:type="paragraph" w:customStyle="1" w:styleId="DividerIntro">
    <w:name w:val="Divider Intro"/>
    <w:basedOn w:val="Normal"/>
    <w:uiPriority w:val="99"/>
    <w:semiHidden/>
    <w:qFormat/>
    <w:rsid w:val="00FA375C"/>
    <w:rPr>
      <w:color w:val="FFFFFF"/>
    </w:rPr>
  </w:style>
  <w:style w:type="paragraph" w:customStyle="1" w:styleId="TableBullet">
    <w:name w:val="Table Bullet"/>
    <w:basedOn w:val="TableText"/>
    <w:uiPriority w:val="14"/>
    <w:qFormat/>
    <w:rsid w:val="00ED0FCB"/>
    <w:pPr>
      <w:numPr>
        <w:numId w:val="14"/>
      </w:numPr>
    </w:pPr>
  </w:style>
  <w:style w:type="paragraph" w:customStyle="1" w:styleId="TableText">
    <w:name w:val="Table Text"/>
    <w:basedOn w:val="Normal"/>
    <w:link w:val="TableTextChar"/>
    <w:qFormat/>
    <w:rsid w:val="00ED0FCB"/>
    <w:pPr>
      <w:spacing w:before="40" w:after="40" w:line="200" w:lineRule="atLeast"/>
    </w:pPr>
    <w:rPr>
      <w:rFonts w:eastAsia="Times New Roman"/>
      <w:szCs w:val="19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rsid w:val="00466BBD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A3739"/>
    <w:rPr>
      <w:rFonts w:asciiTheme="minorHAnsi" w:eastAsiaTheme="minorHAnsi" w:hAnsiTheme="minorHAnsi" w:cstheme="minorBidi"/>
      <w:sz w:val="18"/>
      <w:lang w:val="en-AU" w:eastAsia="en-US"/>
    </w:rPr>
  </w:style>
  <w:style w:type="paragraph" w:customStyle="1" w:styleId="Source">
    <w:name w:val="Source"/>
    <w:uiPriority w:val="99"/>
    <w:semiHidden/>
    <w:qFormat/>
    <w:rsid w:val="00C63303"/>
    <w:pPr>
      <w:numPr>
        <w:numId w:val="6"/>
      </w:numPr>
    </w:pPr>
    <w:rPr>
      <w:rFonts w:asciiTheme="minorHAnsi" w:eastAsia="Times New Roman" w:hAnsiTheme="minorHAnsi" w:cstheme="minorHAnsi"/>
      <w:spacing w:val="-3"/>
      <w:sz w:val="16"/>
      <w:szCs w:val="14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C63303"/>
    <w:pPr>
      <w:spacing w:after="0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sz w:val="16"/>
      <w:szCs w:val="16"/>
      <w:lang w:val="en-AU" w:eastAsia="en-US"/>
    </w:rPr>
  </w:style>
  <w:style w:type="paragraph" w:styleId="Bibliography">
    <w:name w:val="Bibliography"/>
    <w:basedOn w:val="Normal"/>
    <w:next w:val="Normal"/>
    <w:uiPriority w:val="99"/>
    <w:semiHidden/>
    <w:unhideWhenUsed/>
    <w:rsid w:val="00C63303"/>
  </w:style>
  <w:style w:type="paragraph" w:styleId="BlockText">
    <w:name w:val="Block Text"/>
    <w:basedOn w:val="Normal"/>
    <w:uiPriority w:val="99"/>
    <w:semiHidden/>
    <w:rsid w:val="00C63303"/>
    <w:pPr>
      <w:pBdr>
        <w:top w:val="single" w:sz="2" w:space="10" w:color="000000" w:themeColor="accent1" w:shadow="1" w:frame="1"/>
        <w:left w:val="single" w:sz="2" w:space="10" w:color="000000" w:themeColor="accent1" w:shadow="1" w:frame="1"/>
        <w:bottom w:val="single" w:sz="2" w:space="10" w:color="000000" w:themeColor="accent1" w:shadow="1" w:frame="1"/>
        <w:right w:val="single" w:sz="2" w:space="10" w:color="000000" w:themeColor="accent1" w:shadow="1" w:frame="1"/>
      </w:pBdr>
      <w:ind w:left="1152" w:right="1152"/>
    </w:pPr>
    <w:rPr>
      <w:rFonts w:eastAsiaTheme="minorEastAsia"/>
      <w:i/>
      <w:iCs/>
      <w:color w:val="000000" w:themeColor="accent1"/>
    </w:rPr>
  </w:style>
  <w:style w:type="paragraph" w:styleId="BodyText">
    <w:name w:val="Body Text"/>
    <w:basedOn w:val="Normal"/>
    <w:link w:val="BodyTextChar"/>
    <w:uiPriority w:val="99"/>
    <w:semiHidden/>
    <w:rsid w:val="00C63303"/>
  </w:style>
  <w:style w:type="character" w:customStyle="1" w:styleId="BodyTextChar">
    <w:name w:val="Body Text Char"/>
    <w:basedOn w:val="DefaultParagraphFont"/>
    <w:link w:val="BodyText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BodyText2">
    <w:name w:val="Body Text 2"/>
    <w:basedOn w:val="Normal"/>
    <w:link w:val="BodyText2Char"/>
    <w:uiPriority w:val="99"/>
    <w:semiHidden/>
    <w:rsid w:val="00C63303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BodyText3">
    <w:name w:val="Body Text 3"/>
    <w:basedOn w:val="Normal"/>
    <w:link w:val="BodyText3Char"/>
    <w:uiPriority w:val="99"/>
    <w:semiHidden/>
    <w:rsid w:val="00C63303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sz w:val="16"/>
      <w:szCs w:val="16"/>
      <w:lang w:val="en-AU"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C63303"/>
    <w:pPr>
      <w:spacing w:after="8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BodyTextIndent">
    <w:name w:val="Body Text Indent"/>
    <w:basedOn w:val="Normal"/>
    <w:link w:val="BodyTextIndentChar"/>
    <w:uiPriority w:val="99"/>
    <w:semiHidden/>
    <w:rsid w:val="00C6330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C63303"/>
    <w:pPr>
      <w:spacing w:after="8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rsid w:val="00C63303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rsid w:val="00C63303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sz w:val="16"/>
      <w:szCs w:val="16"/>
      <w:lang w:val="en-AU" w:eastAsia="en-US"/>
    </w:rPr>
  </w:style>
  <w:style w:type="character" w:styleId="BookTitle">
    <w:name w:val="Book Title"/>
    <w:basedOn w:val="DefaultParagraphFont"/>
    <w:uiPriority w:val="99"/>
    <w:semiHidden/>
    <w:rsid w:val="00C63303"/>
    <w:rPr>
      <w:rFonts w:asciiTheme="minorHAnsi" w:hAnsiTheme="minorHAnsi" w:cstheme="minorHAnsi"/>
      <w:b/>
      <w:bCs/>
      <w:smallCaps/>
      <w:spacing w:val="5"/>
    </w:rPr>
  </w:style>
  <w:style w:type="paragraph" w:styleId="Closing">
    <w:name w:val="Closing"/>
    <w:basedOn w:val="Normal"/>
    <w:link w:val="ClosingChar"/>
    <w:uiPriority w:val="99"/>
    <w:semiHidden/>
    <w:rsid w:val="00C63303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table" w:styleId="ColorfulGrid">
    <w:name w:val="Colorful Grid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999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accent1" w:themeFillShade="BF"/>
      </w:tc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shd w:val="clear" w:color="auto" w:fill="808080" w:themeFill="accent1" w:themeFillTint="7F"/>
      </w:tcPr>
    </w:tblStylePr>
  </w:style>
  <w:style w:type="table" w:styleId="ColorfulGrid-Accent2">
    <w:name w:val="Colorful Grid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4FC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B5E9F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E9F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1A8D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1A8D6" w:themeFill="accent2" w:themeFillShade="BF"/>
      </w:tcPr>
    </w:tblStylePr>
    <w:tblStylePr w:type="band1Vert">
      <w:tblPr/>
      <w:tcPr>
        <w:shd w:val="clear" w:color="auto" w:fill="A2E3F7" w:themeFill="accent2" w:themeFillTint="7F"/>
      </w:tcPr>
    </w:tblStylePr>
    <w:tblStylePr w:type="band1Horz">
      <w:tblPr/>
      <w:tcPr>
        <w:shd w:val="clear" w:color="auto" w:fill="A2E3F7" w:themeFill="accent2" w:themeFillTint="7F"/>
      </w:tcPr>
    </w:tblStylePr>
  </w:style>
  <w:style w:type="table" w:styleId="ColorfulGrid-Accent3">
    <w:name w:val="Colorful Grid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5D7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FA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A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0000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0000F" w:themeFill="accent3" w:themeFillShade="BF"/>
      </w:tcPr>
    </w:tblStylePr>
    <w:tblStylePr w:type="band1Vert">
      <w:tblPr/>
      <w:tcPr>
        <w:shd w:val="clear" w:color="auto" w:fill="FF969D" w:themeFill="accent3" w:themeFillTint="7F"/>
      </w:tcPr>
    </w:tblStylePr>
    <w:tblStylePr w:type="band1Horz">
      <w:tblPr/>
      <w:tcPr>
        <w:shd w:val="clear" w:color="auto" w:fill="FF969D" w:themeFill="accent3" w:themeFillTint="7F"/>
      </w:tcPr>
    </w:tblStylePr>
  </w:style>
  <w:style w:type="table" w:styleId="ColorfulGrid-Accent4">
    <w:name w:val="Colorful Grid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BE2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2B8C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8C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541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54154" w:themeFill="accent4" w:themeFillShade="BF"/>
      </w:tcPr>
    </w:tblStylePr>
    <w:tblStylePr w:type="band1Vert">
      <w:tblPr/>
      <w:tcPr>
        <w:shd w:val="clear" w:color="auto" w:fill="C7A7B8" w:themeFill="accent4" w:themeFillTint="7F"/>
      </w:tcPr>
    </w:tblStylePr>
    <w:tblStylePr w:type="band1Horz">
      <w:tblPr/>
      <w:tcPr>
        <w:shd w:val="clear" w:color="auto" w:fill="C7A7B8" w:themeFill="accent4" w:themeFillTint="7F"/>
      </w:tcPr>
    </w:tblStylePr>
  </w:style>
  <w:style w:type="table" w:styleId="ColorfulGrid-Accent5">
    <w:name w:val="Colorful Grid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5CE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EEB9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EB9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689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6891B" w:themeFill="accent5" w:themeFillShade="BF"/>
      </w:tcPr>
    </w:tblStylePr>
    <w:tblStylePr w:type="band1Vert">
      <w:tblPr/>
      <w:tcPr>
        <w:shd w:val="clear" w:color="auto" w:fill="D6E787" w:themeFill="accent5" w:themeFillTint="7F"/>
      </w:tcPr>
    </w:tblStylePr>
    <w:tblStylePr w:type="band1Horz">
      <w:tblPr/>
      <w:tcPr>
        <w:shd w:val="clear" w:color="auto" w:fill="D6E787" w:themeFill="accent5" w:themeFillTint="7F"/>
      </w:tcPr>
    </w:tblStylePr>
  </w:style>
  <w:style w:type="table" w:styleId="ColorfulGrid-Accent6">
    <w:name w:val="Colorful Grid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AE6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55C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5C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2C3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2C3F" w:themeFill="accent6" w:themeFillShade="BF"/>
      </w:tcPr>
    </w:tblStylePr>
    <w:tblStylePr w:type="band1Vert">
      <w:tblPr/>
      <w:tcPr>
        <w:shd w:val="clear" w:color="auto" w:fill="2BC0FF" w:themeFill="accent6" w:themeFillTint="7F"/>
      </w:tcPr>
    </w:tblStylePr>
    <w:tblStylePr w:type="band1Horz">
      <w:tblPr/>
      <w:tcPr>
        <w:shd w:val="clear" w:color="auto" w:fill="2BC0FF" w:themeFill="accent6" w:themeFillTint="7F"/>
      </w:tcPr>
    </w:tblStylePr>
  </w:style>
  <w:style w:type="table" w:styleId="ColorfulList">
    <w:name w:val="Colorful List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B3E5" w:themeFill="accent2" w:themeFillShade="CC"/>
      </w:tcPr>
    </w:tblStylePr>
    <w:tblStylePr w:type="lastRow">
      <w:rPr>
        <w:b/>
        <w:bCs/>
        <w:color w:val="12B3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B3E5" w:themeFill="accent2" w:themeFillShade="CC"/>
      </w:tcPr>
    </w:tblStylePr>
    <w:tblStylePr w:type="lastRow">
      <w:rPr>
        <w:b/>
        <w:bCs/>
        <w:color w:val="12B3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ColorfulList-Accent2">
    <w:name w:val="Colorful List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ECF9FD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B3E5" w:themeFill="accent2" w:themeFillShade="CC"/>
      </w:tcPr>
    </w:tblStylePr>
    <w:tblStylePr w:type="lastRow">
      <w:rPr>
        <w:b/>
        <w:bCs/>
        <w:color w:val="12B3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F1FB" w:themeFill="accent2" w:themeFillTint="3F"/>
      </w:tcPr>
    </w:tblStylePr>
    <w:tblStylePr w:type="band1Horz">
      <w:tblPr/>
      <w:tcPr>
        <w:shd w:val="clear" w:color="auto" w:fill="DAF4FC" w:themeFill="accent2" w:themeFillTint="33"/>
      </w:tcPr>
    </w:tblStylePr>
  </w:style>
  <w:style w:type="table" w:styleId="ColorfulList-Accent3">
    <w:name w:val="Colorful List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FEAEB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C455A" w:themeFill="accent4" w:themeFillShade="CC"/>
      </w:tcPr>
    </w:tblStylePr>
    <w:tblStylePr w:type="lastRow">
      <w:rPr>
        <w:b/>
        <w:bCs/>
        <w:color w:val="6C455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BCE" w:themeFill="accent3" w:themeFillTint="3F"/>
      </w:tcPr>
    </w:tblStylePr>
    <w:tblStylePr w:type="band1Horz">
      <w:tblPr/>
      <w:tcPr>
        <w:shd w:val="clear" w:color="auto" w:fill="FFD5D7" w:themeFill="accent3" w:themeFillTint="33"/>
      </w:tcPr>
    </w:tblStylePr>
  </w:style>
  <w:style w:type="table" w:styleId="ColorfulList-Accent4">
    <w:name w:val="Colorful List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4EDF1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00010" w:themeFill="accent3" w:themeFillShade="CC"/>
      </w:tcPr>
    </w:tblStylePr>
    <w:tblStylePr w:type="lastRow">
      <w:rPr>
        <w:b/>
        <w:bCs/>
        <w:color w:val="F0001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3DB" w:themeFill="accent4" w:themeFillTint="3F"/>
      </w:tcPr>
    </w:tblStylePr>
    <w:tblStylePr w:type="band1Horz">
      <w:tblPr/>
      <w:tcPr>
        <w:shd w:val="clear" w:color="auto" w:fill="E8DBE2" w:themeFill="accent4" w:themeFillTint="33"/>
      </w:tcPr>
    </w:tblStylePr>
  </w:style>
  <w:style w:type="table" w:styleId="ColorfulList-Accent5">
    <w:name w:val="Colorful List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F7FAE7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044" w:themeFill="accent6" w:themeFillShade="CC"/>
      </w:tcPr>
    </w:tblStylePr>
    <w:tblStylePr w:type="lastRow">
      <w:rPr>
        <w:b/>
        <w:bCs/>
        <w:color w:val="00304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3C3" w:themeFill="accent5" w:themeFillTint="3F"/>
      </w:tcPr>
    </w:tblStylePr>
    <w:tblStylePr w:type="band1Horz">
      <w:tblPr/>
      <w:tcPr>
        <w:shd w:val="clear" w:color="auto" w:fill="EEF5CE" w:themeFill="accent5" w:themeFillTint="33"/>
      </w:tcPr>
    </w:tblStylePr>
  </w:style>
  <w:style w:type="table" w:styleId="ColorfulList-Accent6">
    <w:name w:val="Colorful List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</w:tblPr>
    <w:tcPr>
      <w:shd w:val="clear" w:color="auto" w:fill="D5F2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31D" w:themeFill="accent5" w:themeFillShade="CC"/>
      </w:tcPr>
    </w:tblStylePr>
    <w:tblStylePr w:type="lastRow">
      <w:rPr>
        <w:b/>
        <w:bCs/>
        <w:color w:val="7E93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E0FF" w:themeFill="accent6" w:themeFillTint="3F"/>
      </w:tcPr>
    </w:tblStylePr>
    <w:tblStylePr w:type="band1Horz">
      <w:tblPr/>
      <w:tcPr>
        <w:shd w:val="clear" w:color="auto" w:fill="AAE6FF" w:themeFill="accent6" w:themeFillTint="33"/>
      </w:tcPr>
    </w:tblStylePr>
  </w:style>
  <w:style w:type="table" w:styleId="ColorfulShading">
    <w:name w:val="Colorful Shading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46C8F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46C8F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46C8F0" w:themeColor="accent2"/>
        <w:left w:val="single" w:sz="4" w:space="0" w:color="000000" w:themeColor="accent1"/>
        <w:bottom w:val="single" w:sz="4" w:space="0" w:color="000000" w:themeColor="accent1"/>
        <w:right w:val="single" w:sz="4" w:space="0" w:color="00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46C8F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1" w:themeShade="99"/>
          <w:insideV w:val="nil"/>
        </w:tcBorders>
        <w:shd w:val="clear" w:color="auto" w:fill="00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99"/>
      </w:tcPr>
    </w:tblStylePr>
    <w:tblStylePr w:type="band1Vert">
      <w:tblPr/>
      <w:tcPr>
        <w:shd w:val="clear" w:color="auto" w:fill="999999" w:themeFill="accent1" w:themeFillTint="66"/>
      </w:tcPr>
    </w:tblStylePr>
    <w:tblStylePr w:type="band1Horz">
      <w:tblPr/>
      <w:tcPr>
        <w:shd w:val="clear" w:color="auto" w:fill="8080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46C8F0" w:themeColor="accent2"/>
        <w:left w:val="single" w:sz="4" w:space="0" w:color="46C8F0" w:themeColor="accent2"/>
        <w:bottom w:val="single" w:sz="4" w:space="0" w:color="46C8F0" w:themeColor="accent2"/>
        <w:right w:val="single" w:sz="4" w:space="0" w:color="46C8F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D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46C8F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86A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86AC" w:themeColor="accent2" w:themeShade="99"/>
          <w:insideV w:val="nil"/>
        </w:tcBorders>
        <w:shd w:val="clear" w:color="auto" w:fill="0E86A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86AC" w:themeFill="accent2" w:themeFillShade="99"/>
      </w:tcPr>
    </w:tblStylePr>
    <w:tblStylePr w:type="band1Vert">
      <w:tblPr/>
      <w:tcPr>
        <w:shd w:val="clear" w:color="auto" w:fill="B5E9F9" w:themeFill="accent2" w:themeFillTint="66"/>
      </w:tcPr>
    </w:tblStylePr>
    <w:tblStylePr w:type="band1Horz">
      <w:tblPr/>
      <w:tcPr>
        <w:shd w:val="clear" w:color="auto" w:fill="A2E3F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885771" w:themeColor="accent4"/>
        <w:left w:val="single" w:sz="4" w:space="0" w:color="FF2D3C" w:themeColor="accent3"/>
        <w:bottom w:val="single" w:sz="4" w:space="0" w:color="FF2D3C" w:themeColor="accent3"/>
        <w:right w:val="single" w:sz="4" w:space="0" w:color="FF2D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AEB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88577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4000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4000C" w:themeColor="accent3" w:themeShade="99"/>
          <w:insideV w:val="nil"/>
        </w:tcBorders>
        <w:shd w:val="clear" w:color="auto" w:fill="B4000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000C" w:themeFill="accent3" w:themeFillShade="99"/>
      </w:tcPr>
    </w:tblStylePr>
    <w:tblStylePr w:type="band1Vert">
      <w:tblPr/>
      <w:tcPr>
        <w:shd w:val="clear" w:color="auto" w:fill="FFABB0" w:themeFill="accent3" w:themeFillTint="66"/>
      </w:tcPr>
    </w:tblStylePr>
    <w:tblStylePr w:type="band1Horz">
      <w:tblPr/>
      <w:tcPr>
        <w:shd w:val="clear" w:color="auto" w:fill="FF969D" w:themeFill="accent3" w:themeFillTint="7F"/>
      </w:tcPr>
    </w:tblStylePr>
  </w:style>
  <w:style w:type="table" w:styleId="ColorfulShading-Accent4">
    <w:name w:val="Colorful Shading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FF2D3C" w:themeColor="accent3"/>
        <w:left w:val="single" w:sz="4" w:space="0" w:color="885771" w:themeColor="accent4"/>
        <w:bottom w:val="single" w:sz="4" w:space="0" w:color="885771" w:themeColor="accent4"/>
        <w:right w:val="single" w:sz="4" w:space="0" w:color="88577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DF1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F2D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344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3443" w:themeColor="accent4" w:themeShade="99"/>
          <w:insideV w:val="nil"/>
        </w:tcBorders>
        <w:shd w:val="clear" w:color="auto" w:fill="51344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3443" w:themeFill="accent4" w:themeFillShade="99"/>
      </w:tcPr>
    </w:tblStylePr>
    <w:tblStylePr w:type="band1Vert">
      <w:tblPr/>
      <w:tcPr>
        <w:shd w:val="clear" w:color="auto" w:fill="D2B8C6" w:themeFill="accent4" w:themeFillTint="66"/>
      </w:tcPr>
    </w:tblStylePr>
    <w:tblStylePr w:type="band1Horz">
      <w:tblPr/>
      <w:tcPr>
        <w:shd w:val="clear" w:color="auto" w:fill="C7A7B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003C55" w:themeColor="accent6"/>
        <w:left w:val="single" w:sz="4" w:space="0" w:color="9FB825" w:themeColor="accent5"/>
        <w:bottom w:val="single" w:sz="4" w:space="0" w:color="9FB825" w:themeColor="accent5"/>
        <w:right w:val="single" w:sz="4" w:space="0" w:color="9FB82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AE7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003C5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6E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6E16" w:themeColor="accent5" w:themeShade="99"/>
          <w:insideV w:val="nil"/>
        </w:tcBorders>
        <w:shd w:val="clear" w:color="auto" w:fill="5E6E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6E16" w:themeFill="accent5" w:themeFillShade="99"/>
      </w:tcPr>
    </w:tblStylePr>
    <w:tblStylePr w:type="band1Vert">
      <w:tblPr/>
      <w:tcPr>
        <w:shd w:val="clear" w:color="auto" w:fill="DEEB9E" w:themeFill="accent5" w:themeFillTint="66"/>
      </w:tcPr>
    </w:tblStylePr>
    <w:tblStylePr w:type="band1Horz">
      <w:tblPr/>
      <w:tcPr>
        <w:shd w:val="clear" w:color="auto" w:fill="D6E78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24" w:space="0" w:color="9FB825" w:themeColor="accent5"/>
        <w:left w:val="single" w:sz="4" w:space="0" w:color="003C55" w:themeColor="accent6"/>
        <w:bottom w:val="single" w:sz="4" w:space="0" w:color="003C55" w:themeColor="accent6"/>
        <w:right w:val="single" w:sz="4" w:space="0" w:color="003C5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F2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9FB82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43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433" w:themeColor="accent6" w:themeShade="99"/>
          <w:insideV w:val="nil"/>
        </w:tcBorders>
        <w:shd w:val="clear" w:color="auto" w:fill="00243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433" w:themeFill="accent6" w:themeFillShade="99"/>
      </w:tcPr>
    </w:tblStylePr>
    <w:tblStylePr w:type="band1Vert">
      <w:tblPr/>
      <w:tcPr>
        <w:shd w:val="clear" w:color="auto" w:fill="55CDFF" w:themeFill="accent6" w:themeFillTint="66"/>
      </w:tcPr>
    </w:tblStylePr>
    <w:tblStylePr w:type="band1Horz">
      <w:tblPr/>
      <w:tcPr>
        <w:shd w:val="clear" w:color="auto" w:fill="2BC0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C63303"/>
    <w:rPr>
      <w:rFonts w:asciiTheme="minorHAnsi" w:hAnsiTheme="minorHAnsi" w:cstheme="minorHAnsi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6330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633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3062"/>
    <w:rPr>
      <w:rFonts w:asciiTheme="minorHAnsi" w:eastAsiaTheme="minorHAnsi" w:hAnsiTheme="minorHAnsi" w:cstheme="minorBidi"/>
      <w:b/>
      <w:bCs/>
      <w:color w:val="000000" w:themeColor="text2"/>
      <w:lang w:val="en-AU" w:eastAsia="en-US"/>
    </w:rPr>
  </w:style>
  <w:style w:type="table" w:styleId="DarkList">
    <w:name w:val="Dark List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</w:style>
  <w:style w:type="table" w:styleId="DarkList-Accent2">
    <w:name w:val="Dark List Accent 2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46C8F0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6F8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A8D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A8D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A8D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A8D6" w:themeFill="accent2" w:themeFillShade="BF"/>
      </w:tcPr>
    </w:tblStylePr>
  </w:style>
  <w:style w:type="table" w:styleId="DarkList-Accent3">
    <w:name w:val="Dark List Accent 3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FF2D3C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5000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0000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0000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000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000F" w:themeFill="accent3" w:themeFillShade="BF"/>
      </w:tcPr>
    </w:tblStylePr>
  </w:style>
  <w:style w:type="table" w:styleId="DarkList-Accent4">
    <w:name w:val="Dark List Accent 4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885771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32B3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541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541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41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4154" w:themeFill="accent4" w:themeFillShade="BF"/>
      </w:tcPr>
    </w:tblStylePr>
  </w:style>
  <w:style w:type="table" w:styleId="DarkList-Accent5">
    <w:name w:val="Dark List Accent 5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9FB825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5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89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89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89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891B" w:themeFill="accent5" w:themeFillShade="BF"/>
      </w:tcPr>
    </w:tblStylePr>
  </w:style>
  <w:style w:type="table" w:styleId="DarkList-Accent6">
    <w:name w:val="Dark List Accent 6"/>
    <w:basedOn w:val="TableNormal"/>
    <w:uiPriority w:val="98"/>
    <w:rsid w:val="00C63303"/>
    <w:rPr>
      <w:color w:val="FFFFFF" w:themeColor="background1"/>
    </w:rPr>
    <w:tblPr>
      <w:tblStyleRowBandSize w:val="1"/>
      <w:tblStyleColBandSize w:val="1"/>
    </w:tblPr>
    <w:tcPr>
      <w:shd w:val="clear" w:color="auto" w:fill="003C55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D2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C3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C3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C3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C3F" w:themeFill="accent6" w:themeFillShade="BF"/>
      </w:tcPr>
    </w:tblStylePr>
  </w:style>
  <w:style w:type="paragraph" w:customStyle="1" w:styleId="TableHeading">
    <w:name w:val="Table Heading"/>
    <w:basedOn w:val="TableText"/>
    <w:uiPriority w:val="12"/>
    <w:qFormat/>
    <w:rsid w:val="003337AE"/>
    <w:rPr>
      <w:rFonts w:asciiTheme="majorHAnsi" w:hAnsiTheme="majorHAnsi"/>
      <w:b/>
      <w:color w:val="FFFFFF" w:themeColor="background1"/>
    </w:rPr>
  </w:style>
  <w:style w:type="paragraph" w:styleId="DocumentMap">
    <w:name w:val="Document Map"/>
    <w:basedOn w:val="Normal"/>
    <w:link w:val="DocumentMapChar"/>
    <w:uiPriority w:val="99"/>
    <w:semiHidden/>
    <w:rsid w:val="00C63303"/>
    <w:pPr>
      <w:spacing w:after="0"/>
    </w:pPr>
    <w:rPr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sz w:val="16"/>
      <w:szCs w:val="16"/>
      <w:lang w:val="en-AU" w:eastAsia="en-US"/>
    </w:rPr>
  </w:style>
  <w:style w:type="paragraph" w:styleId="E-mailSignature">
    <w:name w:val="E-mail Signature"/>
    <w:basedOn w:val="Normal"/>
    <w:link w:val="E-mailSignatureChar"/>
    <w:uiPriority w:val="99"/>
    <w:semiHidden/>
    <w:rsid w:val="00C63303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character" w:styleId="EndnoteReference">
    <w:name w:val="endnote reference"/>
    <w:basedOn w:val="DefaultParagraphFont"/>
    <w:uiPriority w:val="99"/>
    <w:semiHidden/>
    <w:rsid w:val="00C63303"/>
    <w:rPr>
      <w:rFonts w:asciiTheme="minorHAnsi" w:hAnsiTheme="minorHAnsi" w:cstheme="minorHAns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C63303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EnvelopeAddress">
    <w:name w:val="envelope address"/>
    <w:basedOn w:val="Normal"/>
    <w:uiPriority w:val="99"/>
    <w:semiHidden/>
    <w:rsid w:val="00C63303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/>
      <w:sz w:val="24"/>
    </w:rPr>
  </w:style>
  <w:style w:type="paragraph" w:styleId="EnvelopeReturn">
    <w:name w:val="envelope return"/>
    <w:basedOn w:val="Normal"/>
    <w:uiPriority w:val="99"/>
    <w:semiHidden/>
    <w:rsid w:val="00C63303"/>
    <w:pPr>
      <w:spacing w:after="0"/>
    </w:pPr>
    <w:rPr>
      <w:rFonts w:eastAsiaTheme="majorEastAsia"/>
    </w:rPr>
  </w:style>
  <w:style w:type="character" w:styleId="FollowedHyperlink">
    <w:name w:val="FollowedHyperlink"/>
    <w:basedOn w:val="DefaultParagraphFont"/>
    <w:uiPriority w:val="99"/>
    <w:rsid w:val="00466BBD"/>
    <w:rPr>
      <w:color w:val="46C8F0" w:themeColor="accent2"/>
      <w:u w:val="dotted"/>
    </w:rPr>
  </w:style>
  <w:style w:type="character" w:styleId="HTMLAcronym">
    <w:name w:val="HTML Acronym"/>
    <w:basedOn w:val="DefaultParagraphFont"/>
    <w:uiPriority w:val="99"/>
    <w:semiHidden/>
    <w:rsid w:val="00C63303"/>
    <w:rPr>
      <w:rFonts w:asciiTheme="minorHAnsi" w:hAnsiTheme="minorHAnsi" w:cstheme="minorHAnsi"/>
    </w:rPr>
  </w:style>
  <w:style w:type="paragraph" w:styleId="HTMLAddress">
    <w:name w:val="HTML Address"/>
    <w:basedOn w:val="Normal"/>
    <w:link w:val="HTMLAddressChar"/>
    <w:uiPriority w:val="99"/>
    <w:semiHidden/>
    <w:rsid w:val="00C63303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33062"/>
    <w:rPr>
      <w:rFonts w:asciiTheme="minorHAnsi" w:eastAsiaTheme="minorHAnsi" w:hAnsiTheme="minorHAnsi" w:cstheme="minorBidi"/>
      <w:i/>
      <w:iCs/>
      <w:color w:val="000000" w:themeColor="text2"/>
      <w:lang w:val="en-AU" w:eastAsia="en-US"/>
    </w:rPr>
  </w:style>
  <w:style w:type="character" w:styleId="HTMLCite">
    <w:name w:val="HTML Cite"/>
    <w:basedOn w:val="DefaultParagraphFont"/>
    <w:uiPriority w:val="99"/>
    <w:semiHidden/>
    <w:rsid w:val="00C63303"/>
    <w:rPr>
      <w:rFonts w:asciiTheme="minorHAnsi" w:hAnsiTheme="minorHAnsi" w:cstheme="minorHAnsi"/>
      <w:i/>
      <w:iCs/>
    </w:rPr>
  </w:style>
  <w:style w:type="character" w:styleId="HTMLCode">
    <w:name w:val="HTML Code"/>
    <w:basedOn w:val="DefaultParagraphFont"/>
    <w:uiPriority w:val="99"/>
    <w:semiHidden/>
    <w:rsid w:val="00C63303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rsid w:val="00C63303"/>
    <w:rPr>
      <w:rFonts w:asciiTheme="minorHAnsi" w:hAnsiTheme="minorHAnsi" w:cstheme="minorHAnsi"/>
      <w:i/>
      <w:iCs/>
    </w:rPr>
  </w:style>
  <w:style w:type="character" w:styleId="HTMLKeyboard">
    <w:name w:val="HTML Keyboard"/>
    <w:basedOn w:val="DefaultParagraphFont"/>
    <w:uiPriority w:val="99"/>
    <w:semiHidden/>
    <w:rsid w:val="00C63303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C63303"/>
    <w:pPr>
      <w:spacing w:after="0"/>
    </w:p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character" w:styleId="HTMLSample">
    <w:name w:val="HTML Sample"/>
    <w:basedOn w:val="DefaultParagraphFont"/>
    <w:uiPriority w:val="99"/>
    <w:semiHidden/>
    <w:rsid w:val="00C63303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C63303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C63303"/>
    <w:rPr>
      <w:rFonts w:asciiTheme="minorHAnsi" w:hAnsiTheme="minorHAnsi" w:cstheme="minorHAnsi"/>
      <w:i/>
      <w:iCs/>
    </w:rPr>
  </w:style>
  <w:style w:type="character" w:styleId="Hyperlink">
    <w:name w:val="Hyperlink"/>
    <w:basedOn w:val="DefaultParagraphFont"/>
    <w:uiPriority w:val="99"/>
    <w:unhideWhenUsed/>
    <w:rsid w:val="00321A3B"/>
    <w:rPr>
      <w:color w:val="000F46" w:themeColor="background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C63303"/>
    <w:pPr>
      <w:spacing w:after="0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rsid w:val="00C63303"/>
    <w:pPr>
      <w:spacing w:after="0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rsid w:val="00C63303"/>
    <w:pPr>
      <w:spacing w:after="0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rsid w:val="00C63303"/>
    <w:pPr>
      <w:spacing w:after="0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rsid w:val="00C63303"/>
    <w:pPr>
      <w:spacing w:after="0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rsid w:val="00C63303"/>
    <w:pPr>
      <w:spacing w:after="0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rsid w:val="00C63303"/>
    <w:pPr>
      <w:spacing w:after="0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rsid w:val="00C63303"/>
    <w:pPr>
      <w:spacing w:after="0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rsid w:val="00C63303"/>
    <w:pPr>
      <w:spacing w:after="0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rsid w:val="00C63303"/>
    <w:rPr>
      <w:rFonts w:asciiTheme="majorHAnsi" w:eastAsiaTheme="majorEastAsia" w:hAnsiTheme="majorHAnsi" w:cstheme="majorHAnsi"/>
      <w:b/>
      <w:bCs/>
    </w:rPr>
  </w:style>
  <w:style w:type="paragraph" w:styleId="IntenseQuote">
    <w:name w:val="Intense Quote"/>
    <w:basedOn w:val="Normal"/>
    <w:next w:val="Normal"/>
    <w:link w:val="IntenseQuoteChar"/>
    <w:uiPriority w:val="99"/>
    <w:semiHidden/>
    <w:rsid w:val="00C63303"/>
    <w:pPr>
      <w:pBdr>
        <w:bottom w:val="single" w:sz="4" w:space="4" w:color="000000" w:themeColor="accent1"/>
      </w:pBdr>
      <w:spacing w:before="200" w:after="280"/>
      <w:ind w:left="936" w:right="936"/>
    </w:pPr>
    <w:rPr>
      <w:b/>
      <w:bCs/>
      <w:i/>
      <w:iCs/>
      <w:color w:val="0000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E33062"/>
    <w:rPr>
      <w:rFonts w:asciiTheme="minorHAnsi" w:eastAsiaTheme="minorHAnsi" w:hAnsiTheme="minorHAnsi" w:cstheme="minorBidi"/>
      <w:b/>
      <w:bCs/>
      <w:i/>
      <w:iCs/>
      <w:color w:val="000000" w:themeColor="accent1"/>
      <w:lang w:val="en-AU" w:eastAsia="en-US"/>
    </w:rPr>
  </w:style>
  <w:style w:type="character" w:styleId="IntenseReference">
    <w:name w:val="Intense Reference"/>
    <w:basedOn w:val="DefaultParagraphFont"/>
    <w:uiPriority w:val="99"/>
    <w:semiHidden/>
    <w:rsid w:val="00C63303"/>
    <w:rPr>
      <w:rFonts w:asciiTheme="minorHAnsi" w:hAnsiTheme="minorHAnsi" w:cstheme="minorHAnsi"/>
      <w:b/>
      <w:bCs/>
      <w:smallCaps/>
      <w:color w:val="46C8F0" w:themeColor="accent2"/>
      <w:spacing w:val="5"/>
      <w:u w:val="single"/>
    </w:rPr>
  </w:style>
  <w:style w:type="table" w:styleId="LightGrid">
    <w:name w:val="Light Grid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  <w:insideH w:val="single" w:sz="8" w:space="0" w:color="000000" w:themeColor="accent1"/>
        <w:insideV w:val="single" w:sz="8" w:space="0" w:color="000000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18" w:space="0" w:color="000000" w:themeColor="accent1"/>
          <w:right w:val="single" w:sz="8" w:space="0" w:color="000000" w:themeColor="accent1"/>
          <w:insideH w:val="nil"/>
          <w:insideV w:val="single" w:sz="8" w:space="0" w:color="00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H w:val="nil"/>
          <w:insideV w:val="single" w:sz="8" w:space="0" w:color="00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band1Vert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  <w:shd w:val="clear" w:color="auto" w:fill="C0C0C0" w:themeFill="accent1" w:themeFillTint="3F"/>
      </w:tcPr>
    </w:tblStylePr>
    <w:tblStylePr w:type="band1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V w:val="single" w:sz="8" w:space="0" w:color="000000" w:themeColor="accent1"/>
        </w:tcBorders>
        <w:shd w:val="clear" w:color="auto" w:fill="C0C0C0" w:themeFill="accent1" w:themeFillTint="3F"/>
      </w:tcPr>
    </w:tblStylePr>
    <w:tblStylePr w:type="band2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V w:val="single" w:sz="8" w:space="0" w:color="000000" w:themeColor="accent1"/>
        </w:tcBorders>
      </w:tcPr>
    </w:tblStylePr>
  </w:style>
  <w:style w:type="table" w:styleId="LightGrid-Accent2">
    <w:name w:val="Light Grid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6C8F0" w:themeColor="accent2"/>
        <w:left w:val="single" w:sz="8" w:space="0" w:color="46C8F0" w:themeColor="accent2"/>
        <w:bottom w:val="single" w:sz="8" w:space="0" w:color="46C8F0" w:themeColor="accent2"/>
        <w:right w:val="single" w:sz="8" w:space="0" w:color="46C8F0" w:themeColor="accent2"/>
        <w:insideH w:val="single" w:sz="8" w:space="0" w:color="46C8F0" w:themeColor="accent2"/>
        <w:insideV w:val="single" w:sz="8" w:space="0" w:color="46C8F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46C8F0" w:themeColor="accent2"/>
          <w:left w:val="single" w:sz="8" w:space="0" w:color="46C8F0" w:themeColor="accent2"/>
          <w:bottom w:val="single" w:sz="18" w:space="0" w:color="46C8F0" w:themeColor="accent2"/>
          <w:right w:val="single" w:sz="8" w:space="0" w:color="46C8F0" w:themeColor="accent2"/>
          <w:insideH w:val="nil"/>
          <w:insideV w:val="single" w:sz="8" w:space="0" w:color="46C8F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6C8F0" w:themeColor="accent2"/>
          <w:left w:val="single" w:sz="8" w:space="0" w:color="46C8F0" w:themeColor="accent2"/>
          <w:bottom w:val="single" w:sz="8" w:space="0" w:color="46C8F0" w:themeColor="accent2"/>
          <w:right w:val="single" w:sz="8" w:space="0" w:color="46C8F0" w:themeColor="accent2"/>
          <w:insideH w:val="nil"/>
          <w:insideV w:val="single" w:sz="8" w:space="0" w:color="46C8F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C8F0" w:themeColor="accent2"/>
          <w:left w:val="single" w:sz="8" w:space="0" w:color="46C8F0" w:themeColor="accent2"/>
          <w:bottom w:val="single" w:sz="8" w:space="0" w:color="46C8F0" w:themeColor="accent2"/>
          <w:right w:val="single" w:sz="8" w:space="0" w:color="46C8F0" w:themeColor="accent2"/>
        </w:tcBorders>
      </w:tcPr>
    </w:tblStylePr>
    <w:tblStylePr w:type="band1Vert">
      <w:tblPr/>
      <w:tcPr>
        <w:tcBorders>
          <w:top w:val="single" w:sz="8" w:space="0" w:color="46C8F0" w:themeColor="accent2"/>
          <w:left w:val="single" w:sz="8" w:space="0" w:color="46C8F0" w:themeColor="accent2"/>
          <w:bottom w:val="single" w:sz="8" w:space="0" w:color="46C8F0" w:themeColor="accent2"/>
          <w:right w:val="single" w:sz="8" w:space="0" w:color="46C8F0" w:themeColor="accent2"/>
        </w:tcBorders>
        <w:shd w:val="clear" w:color="auto" w:fill="D1F1FB" w:themeFill="accent2" w:themeFillTint="3F"/>
      </w:tcPr>
    </w:tblStylePr>
    <w:tblStylePr w:type="band1Horz">
      <w:tblPr/>
      <w:tcPr>
        <w:tcBorders>
          <w:top w:val="single" w:sz="8" w:space="0" w:color="46C8F0" w:themeColor="accent2"/>
          <w:left w:val="single" w:sz="8" w:space="0" w:color="46C8F0" w:themeColor="accent2"/>
          <w:bottom w:val="single" w:sz="8" w:space="0" w:color="46C8F0" w:themeColor="accent2"/>
          <w:right w:val="single" w:sz="8" w:space="0" w:color="46C8F0" w:themeColor="accent2"/>
          <w:insideV w:val="single" w:sz="8" w:space="0" w:color="46C8F0" w:themeColor="accent2"/>
        </w:tcBorders>
        <w:shd w:val="clear" w:color="auto" w:fill="D1F1FB" w:themeFill="accent2" w:themeFillTint="3F"/>
      </w:tcPr>
    </w:tblStylePr>
    <w:tblStylePr w:type="band2Horz">
      <w:tblPr/>
      <w:tcPr>
        <w:tcBorders>
          <w:top w:val="single" w:sz="8" w:space="0" w:color="46C8F0" w:themeColor="accent2"/>
          <w:left w:val="single" w:sz="8" w:space="0" w:color="46C8F0" w:themeColor="accent2"/>
          <w:bottom w:val="single" w:sz="8" w:space="0" w:color="46C8F0" w:themeColor="accent2"/>
          <w:right w:val="single" w:sz="8" w:space="0" w:color="46C8F0" w:themeColor="accent2"/>
          <w:insideV w:val="single" w:sz="8" w:space="0" w:color="46C8F0" w:themeColor="accent2"/>
        </w:tcBorders>
      </w:tcPr>
    </w:tblStylePr>
  </w:style>
  <w:style w:type="table" w:styleId="LightGrid-Accent3">
    <w:name w:val="Light Grid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2D3C" w:themeColor="accent3"/>
        <w:left w:val="single" w:sz="8" w:space="0" w:color="FF2D3C" w:themeColor="accent3"/>
        <w:bottom w:val="single" w:sz="8" w:space="0" w:color="FF2D3C" w:themeColor="accent3"/>
        <w:right w:val="single" w:sz="8" w:space="0" w:color="FF2D3C" w:themeColor="accent3"/>
        <w:insideH w:val="single" w:sz="8" w:space="0" w:color="FF2D3C" w:themeColor="accent3"/>
        <w:insideV w:val="single" w:sz="8" w:space="0" w:color="FF2D3C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FF2D3C" w:themeColor="accent3"/>
          <w:left w:val="single" w:sz="8" w:space="0" w:color="FF2D3C" w:themeColor="accent3"/>
          <w:bottom w:val="single" w:sz="18" w:space="0" w:color="FF2D3C" w:themeColor="accent3"/>
          <w:right w:val="single" w:sz="8" w:space="0" w:color="FF2D3C" w:themeColor="accent3"/>
          <w:insideH w:val="nil"/>
          <w:insideV w:val="single" w:sz="8" w:space="0" w:color="FF2D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2D3C" w:themeColor="accent3"/>
          <w:left w:val="single" w:sz="8" w:space="0" w:color="FF2D3C" w:themeColor="accent3"/>
          <w:bottom w:val="single" w:sz="8" w:space="0" w:color="FF2D3C" w:themeColor="accent3"/>
          <w:right w:val="single" w:sz="8" w:space="0" w:color="FF2D3C" w:themeColor="accent3"/>
          <w:insideH w:val="nil"/>
          <w:insideV w:val="single" w:sz="8" w:space="0" w:color="FF2D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2D3C" w:themeColor="accent3"/>
          <w:left w:val="single" w:sz="8" w:space="0" w:color="FF2D3C" w:themeColor="accent3"/>
          <w:bottom w:val="single" w:sz="8" w:space="0" w:color="FF2D3C" w:themeColor="accent3"/>
          <w:right w:val="single" w:sz="8" w:space="0" w:color="FF2D3C" w:themeColor="accent3"/>
        </w:tcBorders>
      </w:tcPr>
    </w:tblStylePr>
    <w:tblStylePr w:type="band1Vert">
      <w:tblPr/>
      <w:tcPr>
        <w:tcBorders>
          <w:top w:val="single" w:sz="8" w:space="0" w:color="FF2D3C" w:themeColor="accent3"/>
          <w:left w:val="single" w:sz="8" w:space="0" w:color="FF2D3C" w:themeColor="accent3"/>
          <w:bottom w:val="single" w:sz="8" w:space="0" w:color="FF2D3C" w:themeColor="accent3"/>
          <w:right w:val="single" w:sz="8" w:space="0" w:color="FF2D3C" w:themeColor="accent3"/>
        </w:tcBorders>
        <w:shd w:val="clear" w:color="auto" w:fill="FFCBCE" w:themeFill="accent3" w:themeFillTint="3F"/>
      </w:tcPr>
    </w:tblStylePr>
    <w:tblStylePr w:type="band1Horz">
      <w:tblPr/>
      <w:tcPr>
        <w:tcBorders>
          <w:top w:val="single" w:sz="8" w:space="0" w:color="FF2D3C" w:themeColor="accent3"/>
          <w:left w:val="single" w:sz="8" w:space="0" w:color="FF2D3C" w:themeColor="accent3"/>
          <w:bottom w:val="single" w:sz="8" w:space="0" w:color="FF2D3C" w:themeColor="accent3"/>
          <w:right w:val="single" w:sz="8" w:space="0" w:color="FF2D3C" w:themeColor="accent3"/>
          <w:insideV w:val="single" w:sz="8" w:space="0" w:color="FF2D3C" w:themeColor="accent3"/>
        </w:tcBorders>
        <w:shd w:val="clear" w:color="auto" w:fill="FFCBCE" w:themeFill="accent3" w:themeFillTint="3F"/>
      </w:tcPr>
    </w:tblStylePr>
    <w:tblStylePr w:type="band2Horz">
      <w:tblPr/>
      <w:tcPr>
        <w:tcBorders>
          <w:top w:val="single" w:sz="8" w:space="0" w:color="FF2D3C" w:themeColor="accent3"/>
          <w:left w:val="single" w:sz="8" w:space="0" w:color="FF2D3C" w:themeColor="accent3"/>
          <w:bottom w:val="single" w:sz="8" w:space="0" w:color="FF2D3C" w:themeColor="accent3"/>
          <w:right w:val="single" w:sz="8" w:space="0" w:color="FF2D3C" w:themeColor="accent3"/>
          <w:insideV w:val="single" w:sz="8" w:space="0" w:color="FF2D3C" w:themeColor="accent3"/>
        </w:tcBorders>
      </w:tcPr>
    </w:tblStylePr>
  </w:style>
  <w:style w:type="table" w:styleId="LightGrid-Accent4">
    <w:name w:val="Light Grid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885771" w:themeColor="accent4"/>
        <w:left w:val="single" w:sz="8" w:space="0" w:color="885771" w:themeColor="accent4"/>
        <w:bottom w:val="single" w:sz="8" w:space="0" w:color="885771" w:themeColor="accent4"/>
        <w:right w:val="single" w:sz="8" w:space="0" w:color="885771" w:themeColor="accent4"/>
        <w:insideH w:val="single" w:sz="8" w:space="0" w:color="885771" w:themeColor="accent4"/>
        <w:insideV w:val="single" w:sz="8" w:space="0" w:color="885771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885771" w:themeColor="accent4"/>
          <w:left w:val="single" w:sz="8" w:space="0" w:color="885771" w:themeColor="accent4"/>
          <w:bottom w:val="single" w:sz="18" w:space="0" w:color="885771" w:themeColor="accent4"/>
          <w:right w:val="single" w:sz="8" w:space="0" w:color="885771" w:themeColor="accent4"/>
          <w:insideH w:val="nil"/>
          <w:insideV w:val="single" w:sz="8" w:space="0" w:color="88577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5771" w:themeColor="accent4"/>
          <w:left w:val="single" w:sz="8" w:space="0" w:color="885771" w:themeColor="accent4"/>
          <w:bottom w:val="single" w:sz="8" w:space="0" w:color="885771" w:themeColor="accent4"/>
          <w:right w:val="single" w:sz="8" w:space="0" w:color="885771" w:themeColor="accent4"/>
          <w:insideH w:val="nil"/>
          <w:insideV w:val="single" w:sz="8" w:space="0" w:color="88577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5771" w:themeColor="accent4"/>
          <w:left w:val="single" w:sz="8" w:space="0" w:color="885771" w:themeColor="accent4"/>
          <w:bottom w:val="single" w:sz="8" w:space="0" w:color="885771" w:themeColor="accent4"/>
          <w:right w:val="single" w:sz="8" w:space="0" w:color="885771" w:themeColor="accent4"/>
        </w:tcBorders>
      </w:tcPr>
    </w:tblStylePr>
    <w:tblStylePr w:type="band1Vert">
      <w:tblPr/>
      <w:tcPr>
        <w:tcBorders>
          <w:top w:val="single" w:sz="8" w:space="0" w:color="885771" w:themeColor="accent4"/>
          <w:left w:val="single" w:sz="8" w:space="0" w:color="885771" w:themeColor="accent4"/>
          <w:bottom w:val="single" w:sz="8" w:space="0" w:color="885771" w:themeColor="accent4"/>
          <w:right w:val="single" w:sz="8" w:space="0" w:color="885771" w:themeColor="accent4"/>
        </w:tcBorders>
        <w:shd w:val="clear" w:color="auto" w:fill="E3D3DB" w:themeFill="accent4" w:themeFillTint="3F"/>
      </w:tcPr>
    </w:tblStylePr>
    <w:tblStylePr w:type="band1Horz">
      <w:tblPr/>
      <w:tcPr>
        <w:tcBorders>
          <w:top w:val="single" w:sz="8" w:space="0" w:color="885771" w:themeColor="accent4"/>
          <w:left w:val="single" w:sz="8" w:space="0" w:color="885771" w:themeColor="accent4"/>
          <w:bottom w:val="single" w:sz="8" w:space="0" w:color="885771" w:themeColor="accent4"/>
          <w:right w:val="single" w:sz="8" w:space="0" w:color="885771" w:themeColor="accent4"/>
          <w:insideV w:val="single" w:sz="8" w:space="0" w:color="885771" w:themeColor="accent4"/>
        </w:tcBorders>
        <w:shd w:val="clear" w:color="auto" w:fill="E3D3DB" w:themeFill="accent4" w:themeFillTint="3F"/>
      </w:tcPr>
    </w:tblStylePr>
    <w:tblStylePr w:type="band2Horz">
      <w:tblPr/>
      <w:tcPr>
        <w:tcBorders>
          <w:top w:val="single" w:sz="8" w:space="0" w:color="885771" w:themeColor="accent4"/>
          <w:left w:val="single" w:sz="8" w:space="0" w:color="885771" w:themeColor="accent4"/>
          <w:bottom w:val="single" w:sz="8" w:space="0" w:color="885771" w:themeColor="accent4"/>
          <w:right w:val="single" w:sz="8" w:space="0" w:color="885771" w:themeColor="accent4"/>
          <w:insideV w:val="single" w:sz="8" w:space="0" w:color="885771" w:themeColor="accent4"/>
        </w:tcBorders>
      </w:tcPr>
    </w:tblStylePr>
  </w:style>
  <w:style w:type="table" w:styleId="LightGrid-Accent5">
    <w:name w:val="Light Grid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9FB825" w:themeColor="accent5"/>
        <w:left w:val="single" w:sz="8" w:space="0" w:color="9FB825" w:themeColor="accent5"/>
        <w:bottom w:val="single" w:sz="8" w:space="0" w:color="9FB825" w:themeColor="accent5"/>
        <w:right w:val="single" w:sz="8" w:space="0" w:color="9FB825" w:themeColor="accent5"/>
        <w:insideH w:val="single" w:sz="8" w:space="0" w:color="9FB825" w:themeColor="accent5"/>
        <w:insideV w:val="single" w:sz="8" w:space="0" w:color="9FB82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9FB825" w:themeColor="accent5"/>
          <w:left w:val="single" w:sz="8" w:space="0" w:color="9FB825" w:themeColor="accent5"/>
          <w:bottom w:val="single" w:sz="18" w:space="0" w:color="9FB825" w:themeColor="accent5"/>
          <w:right w:val="single" w:sz="8" w:space="0" w:color="9FB825" w:themeColor="accent5"/>
          <w:insideH w:val="nil"/>
          <w:insideV w:val="single" w:sz="8" w:space="0" w:color="9FB82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B825" w:themeColor="accent5"/>
          <w:left w:val="single" w:sz="8" w:space="0" w:color="9FB825" w:themeColor="accent5"/>
          <w:bottom w:val="single" w:sz="8" w:space="0" w:color="9FB825" w:themeColor="accent5"/>
          <w:right w:val="single" w:sz="8" w:space="0" w:color="9FB825" w:themeColor="accent5"/>
          <w:insideH w:val="nil"/>
          <w:insideV w:val="single" w:sz="8" w:space="0" w:color="9FB82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B825" w:themeColor="accent5"/>
          <w:left w:val="single" w:sz="8" w:space="0" w:color="9FB825" w:themeColor="accent5"/>
          <w:bottom w:val="single" w:sz="8" w:space="0" w:color="9FB825" w:themeColor="accent5"/>
          <w:right w:val="single" w:sz="8" w:space="0" w:color="9FB825" w:themeColor="accent5"/>
        </w:tcBorders>
      </w:tcPr>
    </w:tblStylePr>
    <w:tblStylePr w:type="band1Vert">
      <w:tblPr/>
      <w:tcPr>
        <w:tcBorders>
          <w:top w:val="single" w:sz="8" w:space="0" w:color="9FB825" w:themeColor="accent5"/>
          <w:left w:val="single" w:sz="8" w:space="0" w:color="9FB825" w:themeColor="accent5"/>
          <w:bottom w:val="single" w:sz="8" w:space="0" w:color="9FB825" w:themeColor="accent5"/>
          <w:right w:val="single" w:sz="8" w:space="0" w:color="9FB825" w:themeColor="accent5"/>
        </w:tcBorders>
        <w:shd w:val="clear" w:color="auto" w:fill="EAF3C3" w:themeFill="accent5" w:themeFillTint="3F"/>
      </w:tcPr>
    </w:tblStylePr>
    <w:tblStylePr w:type="band1Horz">
      <w:tblPr/>
      <w:tcPr>
        <w:tcBorders>
          <w:top w:val="single" w:sz="8" w:space="0" w:color="9FB825" w:themeColor="accent5"/>
          <w:left w:val="single" w:sz="8" w:space="0" w:color="9FB825" w:themeColor="accent5"/>
          <w:bottom w:val="single" w:sz="8" w:space="0" w:color="9FB825" w:themeColor="accent5"/>
          <w:right w:val="single" w:sz="8" w:space="0" w:color="9FB825" w:themeColor="accent5"/>
          <w:insideV w:val="single" w:sz="8" w:space="0" w:color="9FB825" w:themeColor="accent5"/>
        </w:tcBorders>
        <w:shd w:val="clear" w:color="auto" w:fill="EAF3C3" w:themeFill="accent5" w:themeFillTint="3F"/>
      </w:tcPr>
    </w:tblStylePr>
    <w:tblStylePr w:type="band2Horz">
      <w:tblPr/>
      <w:tcPr>
        <w:tcBorders>
          <w:top w:val="single" w:sz="8" w:space="0" w:color="9FB825" w:themeColor="accent5"/>
          <w:left w:val="single" w:sz="8" w:space="0" w:color="9FB825" w:themeColor="accent5"/>
          <w:bottom w:val="single" w:sz="8" w:space="0" w:color="9FB825" w:themeColor="accent5"/>
          <w:right w:val="single" w:sz="8" w:space="0" w:color="9FB825" w:themeColor="accent5"/>
          <w:insideV w:val="single" w:sz="8" w:space="0" w:color="9FB825" w:themeColor="accent5"/>
        </w:tcBorders>
      </w:tcPr>
    </w:tblStylePr>
  </w:style>
  <w:style w:type="table" w:styleId="LightGrid-Accent6">
    <w:name w:val="Light Grid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3C55" w:themeColor="accent6"/>
        <w:left w:val="single" w:sz="8" w:space="0" w:color="003C55" w:themeColor="accent6"/>
        <w:bottom w:val="single" w:sz="8" w:space="0" w:color="003C55" w:themeColor="accent6"/>
        <w:right w:val="single" w:sz="8" w:space="0" w:color="003C55" w:themeColor="accent6"/>
        <w:insideH w:val="single" w:sz="8" w:space="0" w:color="003C55" w:themeColor="accent6"/>
        <w:insideV w:val="single" w:sz="8" w:space="0" w:color="003C55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3C55" w:themeColor="accent6"/>
          <w:left w:val="single" w:sz="8" w:space="0" w:color="003C55" w:themeColor="accent6"/>
          <w:bottom w:val="single" w:sz="18" w:space="0" w:color="003C55" w:themeColor="accent6"/>
          <w:right w:val="single" w:sz="8" w:space="0" w:color="003C55" w:themeColor="accent6"/>
          <w:insideH w:val="nil"/>
          <w:insideV w:val="single" w:sz="8" w:space="0" w:color="003C5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C55" w:themeColor="accent6"/>
          <w:left w:val="single" w:sz="8" w:space="0" w:color="003C55" w:themeColor="accent6"/>
          <w:bottom w:val="single" w:sz="8" w:space="0" w:color="003C55" w:themeColor="accent6"/>
          <w:right w:val="single" w:sz="8" w:space="0" w:color="003C55" w:themeColor="accent6"/>
          <w:insideH w:val="nil"/>
          <w:insideV w:val="single" w:sz="8" w:space="0" w:color="003C5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C55" w:themeColor="accent6"/>
          <w:left w:val="single" w:sz="8" w:space="0" w:color="003C55" w:themeColor="accent6"/>
          <w:bottom w:val="single" w:sz="8" w:space="0" w:color="003C55" w:themeColor="accent6"/>
          <w:right w:val="single" w:sz="8" w:space="0" w:color="003C55" w:themeColor="accent6"/>
        </w:tcBorders>
      </w:tcPr>
    </w:tblStylePr>
    <w:tblStylePr w:type="band1Vert">
      <w:tblPr/>
      <w:tcPr>
        <w:tcBorders>
          <w:top w:val="single" w:sz="8" w:space="0" w:color="003C55" w:themeColor="accent6"/>
          <w:left w:val="single" w:sz="8" w:space="0" w:color="003C55" w:themeColor="accent6"/>
          <w:bottom w:val="single" w:sz="8" w:space="0" w:color="003C55" w:themeColor="accent6"/>
          <w:right w:val="single" w:sz="8" w:space="0" w:color="003C55" w:themeColor="accent6"/>
        </w:tcBorders>
        <w:shd w:val="clear" w:color="auto" w:fill="96E0FF" w:themeFill="accent6" w:themeFillTint="3F"/>
      </w:tcPr>
    </w:tblStylePr>
    <w:tblStylePr w:type="band1Horz">
      <w:tblPr/>
      <w:tcPr>
        <w:tcBorders>
          <w:top w:val="single" w:sz="8" w:space="0" w:color="003C55" w:themeColor="accent6"/>
          <w:left w:val="single" w:sz="8" w:space="0" w:color="003C55" w:themeColor="accent6"/>
          <w:bottom w:val="single" w:sz="8" w:space="0" w:color="003C55" w:themeColor="accent6"/>
          <w:right w:val="single" w:sz="8" w:space="0" w:color="003C55" w:themeColor="accent6"/>
          <w:insideV w:val="single" w:sz="8" w:space="0" w:color="003C55" w:themeColor="accent6"/>
        </w:tcBorders>
        <w:shd w:val="clear" w:color="auto" w:fill="96E0FF" w:themeFill="accent6" w:themeFillTint="3F"/>
      </w:tcPr>
    </w:tblStylePr>
    <w:tblStylePr w:type="band2Horz">
      <w:tblPr/>
      <w:tcPr>
        <w:tcBorders>
          <w:top w:val="single" w:sz="8" w:space="0" w:color="003C55" w:themeColor="accent6"/>
          <w:left w:val="single" w:sz="8" w:space="0" w:color="003C55" w:themeColor="accent6"/>
          <w:bottom w:val="single" w:sz="8" w:space="0" w:color="003C55" w:themeColor="accent6"/>
          <w:right w:val="single" w:sz="8" w:space="0" w:color="003C55" w:themeColor="accent6"/>
          <w:insideV w:val="single" w:sz="8" w:space="0" w:color="003C55" w:themeColor="accent6"/>
        </w:tcBorders>
      </w:tcPr>
    </w:tblStylePr>
  </w:style>
  <w:style w:type="table" w:styleId="LightList">
    <w:name w:val="Light List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band1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</w:style>
  <w:style w:type="table" w:styleId="LightList-Accent2">
    <w:name w:val="Light List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6C8F0" w:themeColor="accent2"/>
        <w:left w:val="single" w:sz="8" w:space="0" w:color="46C8F0" w:themeColor="accent2"/>
        <w:bottom w:val="single" w:sz="8" w:space="0" w:color="46C8F0" w:themeColor="accent2"/>
        <w:right w:val="single" w:sz="8" w:space="0" w:color="46C8F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46C8F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C8F0" w:themeColor="accent2"/>
          <w:left w:val="single" w:sz="8" w:space="0" w:color="46C8F0" w:themeColor="accent2"/>
          <w:bottom w:val="single" w:sz="8" w:space="0" w:color="46C8F0" w:themeColor="accent2"/>
          <w:right w:val="single" w:sz="8" w:space="0" w:color="46C8F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C8F0" w:themeColor="accent2"/>
          <w:left w:val="single" w:sz="8" w:space="0" w:color="46C8F0" w:themeColor="accent2"/>
          <w:bottom w:val="single" w:sz="8" w:space="0" w:color="46C8F0" w:themeColor="accent2"/>
          <w:right w:val="single" w:sz="8" w:space="0" w:color="46C8F0" w:themeColor="accent2"/>
        </w:tcBorders>
      </w:tcPr>
    </w:tblStylePr>
    <w:tblStylePr w:type="band1Horz">
      <w:tblPr/>
      <w:tcPr>
        <w:tcBorders>
          <w:top w:val="single" w:sz="8" w:space="0" w:color="46C8F0" w:themeColor="accent2"/>
          <w:left w:val="single" w:sz="8" w:space="0" w:color="46C8F0" w:themeColor="accent2"/>
          <w:bottom w:val="single" w:sz="8" w:space="0" w:color="46C8F0" w:themeColor="accent2"/>
          <w:right w:val="single" w:sz="8" w:space="0" w:color="46C8F0" w:themeColor="accent2"/>
        </w:tcBorders>
      </w:tcPr>
    </w:tblStylePr>
  </w:style>
  <w:style w:type="table" w:styleId="LightList-Accent3">
    <w:name w:val="Light List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2D3C" w:themeColor="accent3"/>
        <w:left w:val="single" w:sz="8" w:space="0" w:color="FF2D3C" w:themeColor="accent3"/>
        <w:bottom w:val="single" w:sz="8" w:space="0" w:color="FF2D3C" w:themeColor="accent3"/>
        <w:right w:val="single" w:sz="8" w:space="0" w:color="FF2D3C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FF2D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2D3C" w:themeColor="accent3"/>
          <w:left w:val="single" w:sz="8" w:space="0" w:color="FF2D3C" w:themeColor="accent3"/>
          <w:bottom w:val="single" w:sz="8" w:space="0" w:color="FF2D3C" w:themeColor="accent3"/>
          <w:right w:val="single" w:sz="8" w:space="0" w:color="FF2D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2D3C" w:themeColor="accent3"/>
          <w:left w:val="single" w:sz="8" w:space="0" w:color="FF2D3C" w:themeColor="accent3"/>
          <w:bottom w:val="single" w:sz="8" w:space="0" w:color="FF2D3C" w:themeColor="accent3"/>
          <w:right w:val="single" w:sz="8" w:space="0" w:color="FF2D3C" w:themeColor="accent3"/>
        </w:tcBorders>
      </w:tcPr>
    </w:tblStylePr>
    <w:tblStylePr w:type="band1Horz">
      <w:tblPr/>
      <w:tcPr>
        <w:tcBorders>
          <w:top w:val="single" w:sz="8" w:space="0" w:color="FF2D3C" w:themeColor="accent3"/>
          <w:left w:val="single" w:sz="8" w:space="0" w:color="FF2D3C" w:themeColor="accent3"/>
          <w:bottom w:val="single" w:sz="8" w:space="0" w:color="FF2D3C" w:themeColor="accent3"/>
          <w:right w:val="single" w:sz="8" w:space="0" w:color="FF2D3C" w:themeColor="accent3"/>
        </w:tcBorders>
      </w:tcPr>
    </w:tblStylePr>
  </w:style>
  <w:style w:type="table" w:styleId="LightList-Accent4">
    <w:name w:val="Light List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885771" w:themeColor="accent4"/>
        <w:left w:val="single" w:sz="8" w:space="0" w:color="885771" w:themeColor="accent4"/>
        <w:bottom w:val="single" w:sz="8" w:space="0" w:color="885771" w:themeColor="accent4"/>
        <w:right w:val="single" w:sz="8" w:space="0" w:color="885771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88577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5771" w:themeColor="accent4"/>
          <w:left w:val="single" w:sz="8" w:space="0" w:color="885771" w:themeColor="accent4"/>
          <w:bottom w:val="single" w:sz="8" w:space="0" w:color="885771" w:themeColor="accent4"/>
          <w:right w:val="single" w:sz="8" w:space="0" w:color="88577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5771" w:themeColor="accent4"/>
          <w:left w:val="single" w:sz="8" w:space="0" w:color="885771" w:themeColor="accent4"/>
          <w:bottom w:val="single" w:sz="8" w:space="0" w:color="885771" w:themeColor="accent4"/>
          <w:right w:val="single" w:sz="8" w:space="0" w:color="885771" w:themeColor="accent4"/>
        </w:tcBorders>
      </w:tcPr>
    </w:tblStylePr>
    <w:tblStylePr w:type="band1Horz">
      <w:tblPr/>
      <w:tcPr>
        <w:tcBorders>
          <w:top w:val="single" w:sz="8" w:space="0" w:color="885771" w:themeColor="accent4"/>
          <w:left w:val="single" w:sz="8" w:space="0" w:color="885771" w:themeColor="accent4"/>
          <w:bottom w:val="single" w:sz="8" w:space="0" w:color="885771" w:themeColor="accent4"/>
          <w:right w:val="single" w:sz="8" w:space="0" w:color="885771" w:themeColor="accent4"/>
        </w:tcBorders>
      </w:tcPr>
    </w:tblStylePr>
  </w:style>
  <w:style w:type="table" w:styleId="LightList-Accent5">
    <w:name w:val="Light List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9FB825" w:themeColor="accent5"/>
        <w:left w:val="single" w:sz="8" w:space="0" w:color="9FB825" w:themeColor="accent5"/>
        <w:bottom w:val="single" w:sz="8" w:space="0" w:color="9FB825" w:themeColor="accent5"/>
        <w:right w:val="single" w:sz="8" w:space="0" w:color="9FB82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9FB82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825" w:themeColor="accent5"/>
          <w:left w:val="single" w:sz="8" w:space="0" w:color="9FB825" w:themeColor="accent5"/>
          <w:bottom w:val="single" w:sz="8" w:space="0" w:color="9FB825" w:themeColor="accent5"/>
          <w:right w:val="single" w:sz="8" w:space="0" w:color="9FB82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B825" w:themeColor="accent5"/>
          <w:left w:val="single" w:sz="8" w:space="0" w:color="9FB825" w:themeColor="accent5"/>
          <w:bottom w:val="single" w:sz="8" w:space="0" w:color="9FB825" w:themeColor="accent5"/>
          <w:right w:val="single" w:sz="8" w:space="0" w:color="9FB825" w:themeColor="accent5"/>
        </w:tcBorders>
      </w:tcPr>
    </w:tblStylePr>
    <w:tblStylePr w:type="band1Horz">
      <w:tblPr/>
      <w:tcPr>
        <w:tcBorders>
          <w:top w:val="single" w:sz="8" w:space="0" w:color="9FB825" w:themeColor="accent5"/>
          <w:left w:val="single" w:sz="8" w:space="0" w:color="9FB825" w:themeColor="accent5"/>
          <w:bottom w:val="single" w:sz="8" w:space="0" w:color="9FB825" w:themeColor="accent5"/>
          <w:right w:val="single" w:sz="8" w:space="0" w:color="9FB825" w:themeColor="accent5"/>
        </w:tcBorders>
      </w:tcPr>
    </w:tblStylePr>
  </w:style>
  <w:style w:type="table" w:styleId="LightList-Accent6">
    <w:name w:val="Light List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3C55" w:themeColor="accent6"/>
        <w:left w:val="single" w:sz="8" w:space="0" w:color="003C55" w:themeColor="accent6"/>
        <w:bottom w:val="single" w:sz="8" w:space="0" w:color="003C55" w:themeColor="accent6"/>
        <w:right w:val="single" w:sz="8" w:space="0" w:color="003C55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3C5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C55" w:themeColor="accent6"/>
          <w:left w:val="single" w:sz="8" w:space="0" w:color="003C55" w:themeColor="accent6"/>
          <w:bottom w:val="single" w:sz="8" w:space="0" w:color="003C55" w:themeColor="accent6"/>
          <w:right w:val="single" w:sz="8" w:space="0" w:color="003C5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C55" w:themeColor="accent6"/>
          <w:left w:val="single" w:sz="8" w:space="0" w:color="003C55" w:themeColor="accent6"/>
          <w:bottom w:val="single" w:sz="8" w:space="0" w:color="003C55" w:themeColor="accent6"/>
          <w:right w:val="single" w:sz="8" w:space="0" w:color="003C55" w:themeColor="accent6"/>
        </w:tcBorders>
      </w:tcPr>
    </w:tblStylePr>
    <w:tblStylePr w:type="band1Horz">
      <w:tblPr/>
      <w:tcPr>
        <w:tcBorders>
          <w:top w:val="single" w:sz="8" w:space="0" w:color="003C55" w:themeColor="accent6"/>
          <w:left w:val="single" w:sz="8" w:space="0" w:color="003C55" w:themeColor="accent6"/>
          <w:bottom w:val="single" w:sz="8" w:space="0" w:color="003C55" w:themeColor="accent6"/>
          <w:right w:val="single" w:sz="8" w:space="0" w:color="003C55" w:themeColor="accent6"/>
        </w:tcBorders>
      </w:tcPr>
    </w:tblStylePr>
  </w:style>
  <w:style w:type="table" w:styleId="LightShading">
    <w:name w:val="Light Shading"/>
    <w:basedOn w:val="TableNormal"/>
    <w:uiPriority w:val="98"/>
    <w:rsid w:val="00C6330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8"/>
    <w:rsid w:val="00C63303"/>
    <w:rPr>
      <w:color w:val="000000" w:themeColor="accent1" w:themeShade="BF"/>
    </w:rPr>
    <w:tblPr>
      <w:tblStyleRowBandSize w:val="1"/>
      <w:tblStyleColBandSize w:val="1"/>
      <w:tblBorders>
        <w:top w:val="single" w:sz="8" w:space="0" w:color="000000" w:themeColor="accent1"/>
        <w:bottom w:val="single" w:sz="8" w:space="0" w:color="000000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0000" w:themeColor="accent1"/>
          <w:left w:val="nil"/>
          <w:bottom w:val="single" w:sz="8" w:space="0" w:color="00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1"/>
          <w:left w:val="nil"/>
          <w:bottom w:val="single" w:sz="8" w:space="0" w:color="00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</w:style>
  <w:style w:type="table" w:styleId="LightShading-Accent2">
    <w:name w:val="Light Shading Accent 2"/>
    <w:basedOn w:val="TableNormal"/>
    <w:uiPriority w:val="98"/>
    <w:rsid w:val="00C63303"/>
    <w:rPr>
      <w:color w:val="11A8D6" w:themeColor="accent2" w:themeShade="BF"/>
    </w:rPr>
    <w:tblPr>
      <w:tblStyleRowBandSize w:val="1"/>
      <w:tblStyleColBandSize w:val="1"/>
      <w:tblBorders>
        <w:top w:val="single" w:sz="8" w:space="0" w:color="46C8F0" w:themeColor="accent2"/>
        <w:bottom w:val="single" w:sz="8" w:space="0" w:color="46C8F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46C8F0" w:themeColor="accent2"/>
          <w:left w:val="nil"/>
          <w:bottom w:val="single" w:sz="8" w:space="0" w:color="46C8F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C8F0" w:themeColor="accent2"/>
          <w:left w:val="nil"/>
          <w:bottom w:val="single" w:sz="8" w:space="0" w:color="46C8F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F1F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F1FB" w:themeFill="accent2" w:themeFillTint="3F"/>
      </w:tcPr>
    </w:tblStylePr>
  </w:style>
  <w:style w:type="table" w:styleId="LightShading-Accent3">
    <w:name w:val="Light Shading Accent 3"/>
    <w:basedOn w:val="TableNormal"/>
    <w:uiPriority w:val="98"/>
    <w:rsid w:val="00C63303"/>
    <w:rPr>
      <w:color w:val="E0000F" w:themeColor="accent3" w:themeShade="BF"/>
    </w:rPr>
    <w:tblPr>
      <w:tblStyleRowBandSize w:val="1"/>
      <w:tblStyleColBandSize w:val="1"/>
      <w:tblBorders>
        <w:top w:val="single" w:sz="8" w:space="0" w:color="FF2D3C" w:themeColor="accent3"/>
        <w:bottom w:val="single" w:sz="8" w:space="0" w:color="FF2D3C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FF2D3C" w:themeColor="accent3"/>
          <w:left w:val="nil"/>
          <w:bottom w:val="single" w:sz="8" w:space="0" w:color="FF2D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2D3C" w:themeColor="accent3"/>
          <w:left w:val="nil"/>
          <w:bottom w:val="single" w:sz="8" w:space="0" w:color="FF2D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B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BCE" w:themeFill="accent3" w:themeFillTint="3F"/>
      </w:tcPr>
    </w:tblStylePr>
  </w:style>
  <w:style w:type="table" w:styleId="LightShading-Accent4">
    <w:name w:val="Light Shading Accent 4"/>
    <w:basedOn w:val="TableNormal"/>
    <w:uiPriority w:val="98"/>
    <w:rsid w:val="00C63303"/>
    <w:rPr>
      <w:color w:val="654154" w:themeColor="accent4" w:themeShade="BF"/>
    </w:rPr>
    <w:tblPr>
      <w:tblStyleRowBandSize w:val="1"/>
      <w:tblStyleColBandSize w:val="1"/>
      <w:tblBorders>
        <w:top w:val="single" w:sz="8" w:space="0" w:color="885771" w:themeColor="accent4"/>
        <w:bottom w:val="single" w:sz="8" w:space="0" w:color="885771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885771" w:themeColor="accent4"/>
          <w:left w:val="nil"/>
          <w:bottom w:val="single" w:sz="8" w:space="0" w:color="88577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5771" w:themeColor="accent4"/>
          <w:left w:val="nil"/>
          <w:bottom w:val="single" w:sz="8" w:space="0" w:color="88577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3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3DB" w:themeFill="accent4" w:themeFillTint="3F"/>
      </w:tcPr>
    </w:tblStylePr>
  </w:style>
  <w:style w:type="table" w:styleId="LightShading-Accent5">
    <w:name w:val="Light Shading Accent 5"/>
    <w:basedOn w:val="TableNormal"/>
    <w:uiPriority w:val="98"/>
    <w:rsid w:val="00C63303"/>
    <w:rPr>
      <w:color w:val="76891B" w:themeColor="accent5" w:themeShade="BF"/>
    </w:rPr>
    <w:tblPr>
      <w:tblStyleRowBandSize w:val="1"/>
      <w:tblStyleColBandSize w:val="1"/>
      <w:tblBorders>
        <w:top w:val="single" w:sz="8" w:space="0" w:color="9FB825" w:themeColor="accent5"/>
        <w:bottom w:val="single" w:sz="8" w:space="0" w:color="9FB82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9FB825" w:themeColor="accent5"/>
          <w:left w:val="nil"/>
          <w:bottom w:val="single" w:sz="8" w:space="0" w:color="9FB82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B825" w:themeColor="accent5"/>
          <w:left w:val="nil"/>
          <w:bottom w:val="single" w:sz="8" w:space="0" w:color="9FB82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3C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F3C3" w:themeFill="accent5" w:themeFillTint="3F"/>
      </w:tcPr>
    </w:tblStylePr>
  </w:style>
  <w:style w:type="table" w:styleId="LightShading-Accent6">
    <w:name w:val="Light Shading Accent 6"/>
    <w:basedOn w:val="TableNormal"/>
    <w:uiPriority w:val="98"/>
    <w:rsid w:val="00C63303"/>
    <w:rPr>
      <w:color w:val="002C3F" w:themeColor="accent6" w:themeShade="BF"/>
    </w:rPr>
    <w:tblPr>
      <w:tblStyleRowBandSize w:val="1"/>
      <w:tblStyleColBandSize w:val="1"/>
      <w:tblBorders>
        <w:top w:val="single" w:sz="8" w:space="0" w:color="003C55" w:themeColor="accent6"/>
        <w:bottom w:val="single" w:sz="8" w:space="0" w:color="003C55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3C55" w:themeColor="accent6"/>
          <w:left w:val="nil"/>
          <w:bottom w:val="single" w:sz="8" w:space="0" w:color="003C5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C55" w:themeColor="accent6"/>
          <w:left w:val="nil"/>
          <w:bottom w:val="single" w:sz="8" w:space="0" w:color="003C5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E0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6E0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C63303"/>
    <w:rPr>
      <w:rFonts w:asciiTheme="minorHAnsi" w:hAnsiTheme="minorHAnsi" w:cstheme="minorHAnsi"/>
    </w:rPr>
  </w:style>
  <w:style w:type="paragraph" w:styleId="List">
    <w:name w:val="List"/>
    <w:basedOn w:val="Normal"/>
    <w:uiPriority w:val="99"/>
    <w:semiHidden/>
    <w:rsid w:val="00C6330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C6330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C6330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C63303"/>
    <w:pPr>
      <w:ind w:left="1132" w:hanging="283"/>
      <w:contextualSpacing/>
    </w:pPr>
  </w:style>
  <w:style w:type="paragraph" w:styleId="ListBullet2">
    <w:name w:val="List Bullet 2"/>
    <w:basedOn w:val="Normal"/>
    <w:uiPriority w:val="6"/>
    <w:qFormat/>
    <w:rsid w:val="00906B61"/>
    <w:pPr>
      <w:ind w:left="568" w:hanging="284"/>
    </w:pPr>
  </w:style>
  <w:style w:type="paragraph" w:styleId="ListBullet4">
    <w:name w:val="List Bullet 4"/>
    <w:basedOn w:val="Normal"/>
    <w:uiPriority w:val="99"/>
    <w:semiHidden/>
    <w:rsid w:val="00C63303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rsid w:val="00C63303"/>
    <w:pPr>
      <w:numPr>
        <w:numId w:val="3"/>
      </w:numPr>
      <w:contextualSpacing/>
    </w:pPr>
  </w:style>
  <w:style w:type="paragraph" w:styleId="ListContinue">
    <w:name w:val="List Continue"/>
    <w:basedOn w:val="Normal"/>
    <w:uiPriority w:val="99"/>
    <w:semiHidden/>
    <w:rsid w:val="00C63303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C63303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C63303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C63303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C63303"/>
    <w:pPr>
      <w:ind w:left="1415"/>
      <w:contextualSpacing/>
    </w:pPr>
  </w:style>
  <w:style w:type="paragraph" w:styleId="ListNumber">
    <w:name w:val="List Number"/>
    <w:basedOn w:val="Normal"/>
    <w:uiPriority w:val="7"/>
    <w:qFormat/>
    <w:rsid w:val="006C5C6A"/>
    <w:pPr>
      <w:numPr>
        <w:numId w:val="29"/>
      </w:numPr>
    </w:pPr>
  </w:style>
  <w:style w:type="paragraph" w:styleId="ListNumber2">
    <w:name w:val="List Number 2"/>
    <w:basedOn w:val="Normal"/>
    <w:uiPriority w:val="7"/>
    <w:qFormat/>
    <w:rsid w:val="006C5C6A"/>
    <w:pPr>
      <w:numPr>
        <w:ilvl w:val="1"/>
        <w:numId w:val="29"/>
      </w:numPr>
    </w:pPr>
  </w:style>
  <w:style w:type="paragraph" w:styleId="ListNumber4">
    <w:name w:val="List Number 4"/>
    <w:basedOn w:val="Normal"/>
    <w:uiPriority w:val="99"/>
    <w:semiHidden/>
    <w:rsid w:val="00C63303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rsid w:val="00C63303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rsid w:val="00C6330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djustRightInd w:val="0"/>
      <w:snapToGrid w:val="0"/>
      <w:spacing w:line="240" w:lineRule="atLeast"/>
    </w:pPr>
    <w:rPr>
      <w:rFonts w:asciiTheme="minorHAnsi" w:hAnsiTheme="minorHAnsi" w:cstheme="minorHAnsi"/>
      <w:kern w:val="20"/>
      <w:lang w:val="en-AU" w:eastAsia="zh-CN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33062"/>
    <w:rPr>
      <w:rFonts w:asciiTheme="minorHAnsi" w:hAnsiTheme="minorHAnsi" w:cstheme="minorHAnsi"/>
      <w:kern w:val="20"/>
      <w:lang w:val="en-AU" w:eastAsia="zh-CN"/>
    </w:rPr>
  </w:style>
  <w:style w:type="table" w:styleId="MediumGrid1">
    <w:name w:val="Medium Grid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04040" w:themeColor="accent1" w:themeTint="BF"/>
        <w:left w:val="single" w:sz="8" w:space="0" w:color="404040" w:themeColor="accent1" w:themeTint="BF"/>
        <w:bottom w:val="single" w:sz="8" w:space="0" w:color="404040" w:themeColor="accent1" w:themeTint="BF"/>
        <w:right w:val="single" w:sz="8" w:space="0" w:color="404040" w:themeColor="accent1" w:themeTint="BF"/>
        <w:insideH w:val="single" w:sz="8" w:space="0" w:color="404040" w:themeColor="accent1" w:themeTint="BF"/>
        <w:insideV w:val="single" w:sz="8" w:space="0" w:color="404040" w:themeColor="accent1" w:themeTint="BF"/>
      </w:tblBorders>
    </w:tblPr>
    <w:tcPr>
      <w:shd w:val="clear" w:color="auto" w:fill="C0C0C0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shd w:val="clear" w:color="auto" w:fill="808080" w:themeFill="accent1" w:themeFillTint="7F"/>
      </w:tcPr>
    </w:tblStylePr>
  </w:style>
  <w:style w:type="table" w:styleId="MediumGrid1-Accent2">
    <w:name w:val="Medium Grid 1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74D5F3" w:themeColor="accent2" w:themeTint="BF"/>
        <w:left w:val="single" w:sz="8" w:space="0" w:color="74D5F3" w:themeColor="accent2" w:themeTint="BF"/>
        <w:bottom w:val="single" w:sz="8" w:space="0" w:color="74D5F3" w:themeColor="accent2" w:themeTint="BF"/>
        <w:right w:val="single" w:sz="8" w:space="0" w:color="74D5F3" w:themeColor="accent2" w:themeTint="BF"/>
        <w:insideH w:val="single" w:sz="8" w:space="0" w:color="74D5F3" w:themeColor="accent2" w:themeTint="BF"/>
        <w:insideV w:val="single" w:sz="8" w:space="0" w:color="74D5F3" w:themeColor="accent2" w:themeTint="BF"/>
      </w:tblBorders>
    </w:tblPr>
    <w:tcPr>
      <w:shd w:val="clear" w:color="auto" w:fill="D1F1FB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D5F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E3F7" w:themeFill="accent2" w:themeFillTint="7F"/>
      </w:tcPr>
    </w:tblStylePr>
    <w:tblStylePr w:type="band1Horz">
      <w:tblPr/>
      <w:tcPr>
        <w:shd w:val="clear" w:color="auto" w:fill="A2E3F7" w:themeFill="accent2" w:themeFillTint="7F"/>
      </w:tcPr>
    </w:tblStylePr>
  </w:style>
  <w:style w:type="table" w:styleId="MediumGrid1-Accent3">
    <w:name w:val="Medium Grid 1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616C" w:themeColor="accent3" w:themeTint="BF"/>
        <w:left w:val="single" w:sz="8" w:space="0" w:color="FF616C" w:themeColor="accent3" w:themeTint="BF"/>
        <w:bottom w:val="single" w:sz="8" w:space="0" w:color="FF616C" w:themeColor="accent3" w:themeTint="BF"/>
        <w:right w:val="single" w:sz="8" w:space="0" w:color="FF616C" w:themeColor="accent3" w:themeTint="BF"/>
        <w:insideH w:val="single" w:sz="8" w:space="0" w:color="FF616C" w:themeColor="accent3" w:themeTint="BF"/>
        <w:insideV w:val="single" w:sz="8" w:space="0" w:color="FF616C" w:themeColor="accent3" w:themeTint="BF"/>
      </w:tblBorders>
    </w:tblPr>
    <w:tcPr>
      <w:shd w:val="clear" w:color="auto" w:fill="FFCBCE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1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69D" w:themeFill="accent3" w:themeFillTint="7F"/>
      </w:tcPr>
    </w:tblStylePr>
    <w:tblStylePr w:type="band1Horz">
      <w:tblPr/>
      <w:tcPr>
        <w:shd w:val="clear" w:color="auto" w:fill="FF969D" w:themeFill="accent3" w:themeFillTint="7F"/>
      </w:tcPr>
    </w:tblStylePr>
  </w:style>
  <w:style w:type="table" w:styleId="MediumGrid1-Accent4">
    <w:name w:val="Medium Grid 1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AB7B94" w:themeColor="accent4" w:themeTint="BF"/>
        <w:left w:val="single" w:sz="8" w:space="0" w:color="AB7B94" w:themeColor="accent4" w:themeTint="BF"/>
        <w:bottom w:val="single" w:sz="8" w:space="0" w:color="AB7B94" w:themeColor="accent4" w:themeTint="BF"/>
        <w:right w:val="single" w:sz="8" w:space="0" w:color="AB7B94" w:themeColor="accent4" w:themeTint="BF"/>
        <w:insideH w:val="single" w:sz="8" w:space="0" w:color="AB7B94" w:themeColor="accent4" w:themeTint="BF"/>
        <w:insideV w:val="single" w:sz="8" w:space="0" w:color="AB7B94" w:themeColor="accent4" w:themeTint="BF"/>
      </w:tblBorders>
    </w:tblPr>
    <w:tcPr>
      <w:shd w:val="clear" w:color="auto" w:fill="E3D3DB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7B9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A7B8" w:themeFill="accent4" w:themeFillTint="7F"/>
      </w:tcPr>
    </w:tblStylePr>
    <w:tblStylePr w:type="band1Horz">
      <w:tblPr/>
      <w:tcPr>
        <w:shd w:val="clear" w:color="auto" w:fill="C7A7B8" w:themeFill="accent4" w:themeFillTint="7F"/>
      </w:tcPr>
    </w:tblStylePr>
  </w:style>
  <w:style w:type="table" w:styleId="MediumGrid1-Accent5">
    <w:name w:val="Medium Grid 1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C1DA4A" w:themeColor="accent5" w:themeTint="BF"/>
        <w:left w:val="single" w:sz="8" w:space="0" w:color="C1DA4A" w:themeColor="accent5" w:themeTint="BF"/>
        <w:bottom w:val="single" w:sz="8" w:space="0" w:color="C1DA4A" w:themeColor="accent5" w:themeTint="BF"/>
        <w:right w:val="single" w:sz="8" w:space="0" w:color="C1DA4A" w:themeColor="accent5" w:themeTint="BF"/>
        <w:insideH w:val="single" w:sz="8" w:space="0" w:color="C1DA4A" w:themeColor="accent5" w:themeTint="BF"/>
        <w:insideV w:val="single" w:sz="8" w:space="0" w:color="C1DA4A" w:themeColor="accent5" w:themeTint="BF"/>
      </w:tblBorders>
    </w:tblPr>
    <w:tcPr>
      <w:shd w:val="clear" w:color="auto" w:fill="EAF3C3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DA4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87" w:themeFill="accent5" w:themeFillTint="7F"/>
      </w:tcPr>
    </w:tblStylePr>
    <w:tblStylePr w:type="band1Horz">
      <w:tblPr/>
      <w:tcPr>
        <w:shd w:val="clear" w:color="auto" w:fill="D6E787" w:themeFill="accent5" w:themeFillTint="7F"/>
      </w:tcPr>
    </w:tblStylePr>
  </w:style>
  <w:style w:type="table" w:styleId="MediumGrid1-Accent6">
    <w:name w:val="Medium Grid 1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87BF" w:themeColor="accent6" w:themeTint="BF"/>
        <w:left w:val="single" w:sz="8" w:space="0" w:color="0087BF" w:themeColor="accent6" w:themeTint="BF"/>
        <w:bottom w:val="single" w:sz="8" w:space="0" w:color="0087BF" w:themeColor="accent6" w:themeTint="BF"/>
        <w:right w:val="single" w:sz="8" w:space="0" w:color="0087BF" w:themeColor="accent6" w:themeTint="BF"/>
        <w:insideH w:val="single" w:sz="8" w:space="0" w:color="0087BF" w:themeColor="accent6" w:themeTint="BF"/>
        <w:insideV w:val="single" w:sz="8" w:space="0" w:color="0087BF" w:themeColor="accent6" w:themeTint="BF"/>
      </w:tblBorders>
    </w:tblPr>
    <w:tcPr>
      <w:shd w:val="clear" w:color="auto" w:fill="96E0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7B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BC0FF" w:themeFill="accent6" w:themeFillTint="7F"/>
      </w:tcPr>
    </w:tblStylePr>
    <w:tblStylePr w:type="band1Horz">
      <w:tblPr/>
      <w:tcPr>
        <w:shd w:val="clear" w:color="auto" w:fill="2BC0FF" w:themeFill="accent6" w:themeFillTint="7F"/>
      </w:tcPr>
    </w:tblStylePr>
  </w:style>
  <w:style w:type="table" w:styleId="MediumGrid2">
    <w:name w:val="Medium Grid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  <w:insideH w:val="single" w:sz="8" w:space="0" w:color="000000" w:themeColor="accent1"/>
        <w:insideV w:val="single" w:sz="8" w:space="0" w:color="000000" w:themeColor="accent1"/>
      </w:tblBorders>
    </w:tblPr>
    <w:tcPr>
      <w:shd w:val="clear" w:color="auto" w:fill="C0C0C0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6E6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1" w:themeFillTint="33"/>
      </w:tc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tcBorders>
          <w:insideH w:val="single" w:sz="6" w:space="0" w:color="000000" w:themeColor="accent1"/>
          <w:insideV w:val="single" w:sz="6" w:space="0" w:color="000000" w:themeColor="accent1"/>
        </w:tcBorders>
        <w:shd w:val="clear" w:color="auto" w:fill="8080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6C8F0" w:themeColor="accent2"/>
        <w:left w:val="single" w:sz="8" w:space="0" w:color="46C8F0" w:themeColor="accent2"/>
        <w:bottom w:val="single" w:sz="8" w:space="0" w:color="46C8F0" w:themeColor="accent2"/>
        <w:right w:val="single" w:sz="8" w:space="0" w:color="46C8F0" w:themeColor="accent2"/>
        <w:insideH w:val="single" w:sz="8" w:space="0" w:color="46C8F0" w:themeColor="accent2"/>
        <w:insideV w:val="single" w:sz="8" w:space="0" w:color="46C8F0" w:themeColor="accent2"/>
      </w:tblBorders>
    </w:tblPr>
    <w:tcPr>
      <w:shd w:val="clear" w:color="auto" w:fill="D1F1FB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C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4FC" w:themeFill="accent2" w:themeFillTint="33"/>
      </w:tcPr>
    </w:tblStylePr>
    <w:tblStylePr w:type="band1Vert">
      <w:tblPr/>
      <w:tcPr>
        <w:shd w:val="clear" w:color="auto" w:fill="A2E3F7" w:themeFill="accent2" w:themeFillTint="7F"/>
      </w:tcPr>
    </w:tblStylePr>
    <w:tblStylePr w:type="band1Horz">
      <w:tblPr/>
      <w:tcPr>
        <w:tcBorders>
          <w:insideH w:val="single" w:sz="6" w:space="0" w:color="46C8F0" w:themeColor="accent2"/>
          <w:insideV w:val="single" w:sz="6" w:space="0" w:color="46C8F0" w:themeColor="accent2"/>
        </w:tcBorders>
        <w:shd w:val="clear" w:color="auto" w:fill="A2E3F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2D3C" w:themeColor="accent3"/>
        <w:left w:val="single" w:sz="8" w:space="0" w:color="FF2D3C" w:themeColor="accent3"/>
        <w:bottom w:val="single" w:sz="8" w:space="0" w:color="FF2D3C" w:themeColor="accent3"/>
        <w:right w:val="single" w:sz="8" w:space="0" w:color="FF2D3C" w:themeColor="accent3"/>
        <w:insideH w:val="single" w:sz="8" w:space="0" w:color="FF2D3C" w:themeColor="accent3"/>
        <w:insideV w:val="single" w:sz="8" w:space="0" w:color="FF2D3C" w:themeColor="accent3"/>
      </w:tblBorders>
    </w:tblPr>
    <w:tcPr>
      <w:shd w:val="clear" w:color="auto" w:fill="FFCBCE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FE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5D7" w:themeFill="accent3" w:themeFillTint="33"/>
      </w:tcPr>
    </w:tblStylePr>
    <w:tblStylePr w:type="band1Vert">
      <w:tblPr/>
      <w:tcPr>
        <w:shd w:val="clear" w:color="auto" w:fill="FF969D" w:themeFill="accent3" w:themeFillTint="7F"/>
      </w:tcPr>
    </w:tblStylePr>
    <w:tblStylePr w:type="band1Horz">
      <w:tblPr/>
      <w:tcPr>
        <w:tcBorders>
          <w:insideH w:val="single" w:sz="6" w:space="0" w:color="FF2D3C" w:themeColor="accent3"/>
          <w:insideV w:val="single" w:sz="6" w:space="0" w:color="FF2D3C" w:themeColor="accent3"/>
        </w:tcBorders>
        <w:shd w:val="clear" w:color="auto" w:fill="FF96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85771" w:themeColor="accent4"/>
        <w:left w:val="single" w:sz="8" w:space="0" w:color="885771" w:themeColor="accent4"/>
        <w:bottom w:val="single" w:sz="8" w:space="0" w:color="885771" w:themeColor="accent4"/>
        <w:right w:val="single" w:sz="8" w:space="0" w:color="885771" w:themeColor="accent4"/>
        <w:insideH w:val="single" w:sz="8" w:space="0" w:color="885771" w:themeColor="accent4"/>
        <w:insideV w:val="single" w:sz="8" w:space="0" w:color="885771" w:themeColor="accent4"/>
      </w:tblBorders>
    </w:tblPr>
    <w:tcPr>
      <w:shd w:val="clear" w:color="auto" w:fill="E3D3DB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4ED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BE2" w:themeFill="accent4" w:themeFillTint="33"/>
      </w:tcPr>
    </w:tblStylePr>
    <w:tblStylePr w:type="band1Vert">
      <w:tblPr/>
      <w:tcPr>
        <w:shd w:val="clear" w:color="auto" w:fill="C7A7B8" w:themeFill="accent4" w:themeFillTint="7F"/>
      </w:tcPr>
    </w:tblStylePr>
    <w:tblStylePr w:type="band1Horz">
      <w:tblPr/>
      <w:tcPr>
        <w:tcBorders>
          <w:insideH w:val="single" w:sz="6" w:space="0" w:color="885771" w:themeColor="accent4"/>
          <w:insideV w:val="single" w:sz="6" w:space="0" w:color="885771" w:themeColor="accent4"/>
        </w:tcBorders>
        <w:shd w:val="clear" w:color="auto" w:fill="C7A7B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FB825" w:themeColor="accent5"/>
        <w:left w:val="single" w:sz="8" w:space="0" w:color="9FB825" w:themeColor="accent5"/>
        <w:bottom w:val="single" w:sz="8" w:space="0" w:color="9FB825" w:themeColor="accent5"/>
        <w:right w:val="single" w:sz="8" w:space="0" w:color="9FB825" w:themeColor="accent5"/>
        <w:insideH w:val="single" w:sz="8" w:space="0" w:color="9FB825" w:themeColor="accent5"/>
        <w:insideV w:val="single" w:sz="8" w:space="0" w:color="9FB825" w:themeColor="accent5"/>
      </w:tblBorders>
    </w:tblPr>
    <w:tcPr>
      <w:shd w:val="clear" w:color="auto" w:fill="EAF3C3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7FAE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5CE" w:themeFill="accent5" w:themeFillTint="33"/>
      </w:tcPr>
    </w:tblStylePr>
    <w:tblStylePr w:type="band1Vert">
      <w:tblPr/>
      <w:tcPr>
        <w:shd w:val="clear" w:color="auto" w:fill="D6E787" w:themeFill="accent5" w:themeFillTint="7F"/>
      </w:tcPr>
    </w:tblStylePr>
    <w:tblStylePr w:type="band1Horz">
      <w:tblPr/>
      <w:tcPr>
        <w:tcBorders>
          <w:insideH w:val="single" w:sz="6" w:space="0" w:color="9FB825" w:themeColor="accent5"/>
          <w:insideV w:val="single" w:sz="6" w:space="0" w:color="9FB825" w:themeColor="accent5"/>
        </w:tcBorders>
        <w:shd w:val="clear" w:color="auto" w:fill="D6E78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3C55" w:themeColor="accent6"/>
        <w:left w:val="single" w:sz="8" w:space="0" w:color="003C55" w:themeColor="accent6"/>
        <w:bottom w:val="single" w:sz="8" w:space="0" w:color="003C55" w:themeColor="accent6"/>
        <w:right w:val="single" w:sz="8" w:space="0" w:color="003C55" w:themeColor="accent6"/>
        <w:insideH w:val="single" w:sz="8" w:space="0" w:color="003C55" w:themeColor="accent6"/>
        <w:insideV w:val="single" w:sz="8" w:space="0" w:color="003C55" w:themeColor="accent6"/>
      </w:tblBorders>
    </w:tblPr>
    <w:tcPr>
      <w:shd w:val="clear" w:color="auto" w:fill="96E0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D5F2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E6FF" w:themeFill="accent6" w:themeFillTint="33"/>
      </w:tcPr>
    </w:tblStylePr>
    <w:tblStylePr w:type="band1Vert">
      <w:tblPr/>
      <w:tcPr>
        <w:shd w:val="clear" w:color="auto" w:fill="2BC0FF" w:themeFill="accent6" w:themeFillTint="7F"/>
      </w:tcPr>
    </w:tblStylePr>
    <w:tblStylePr w:type="band1Horz">
      <w:tblPr/>
      <w:tcPr>
        <w:tcBorders>
          <w:insideH w:val="single" w:sz="6" w:space="0" w:color="003C55" w:themeColor="accent6"/>
          <w:insideV w:val="single" w:sz="6" w:space="0" w:color="003C55" w:themeColor="accent6"/>
        </w:tcBorders>
        <w:shd w:val="clear" w:color="auto" w:fill="2BC0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accent1" w:themeFillTint="7F"/>
      </w:tcPr>
    </w:tblStylePr>
  </w:style>
  <w:style w:type="table" w:styleId="MediumGrid3-Accent2">
    <w:name w:val="Medium Grid 3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F1FB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8F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8F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6C8F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6C8F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E3F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E3F7" w:themeFill="accent2" w:themeFillTint="7F"/>
      </w:tcPr>
    </w:tblStylePr>
  </w:style>
  <w:style w:type="table" w:styleId="MediumGrid3-Accent3">
    <w:name w:val="Medium Grid 3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BCE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2D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2D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2D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2D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6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69D" w:themeFill="accent3" w:themeFillTint="7F"/>
      </w:tcPr>
    </w:tblStylePr>
  </w:style>
  <w:style w:type="table" w:styleId="MediumGrid3-Accent4">
    <w:name w:val="Medium Grid 3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3DB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577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577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577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577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A7B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A7B8" w:themeFill="accent4" w:themeFillTint="7F"/>
      </w:tcPr>
    </w:tblStylePr>
  </w:style>
  <w:style w:type="table" w:styleId="MediumGrid3-Accent5">
    <w:name w:val="Medium Grid 3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F3C3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B82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B82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B82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B82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E78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E787" w:themeFill="accent5" w:themeFillTint="7F"/>
      </w:tcPr>
    </w:tblStylePr>
  </w:style>
  <w:style w:type="table" w:styleId="MediumGrid3-Accent6">
    <w:name w:val="Medium Grid 3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6E0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C5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C5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C5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C5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BC0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BC0FF" w:themeFill="accent6" w:themeFillTint="7F"/>
      </w:tcPr>
    </w:tblStylePr>
  </w:style>
  <w:style w:type="table" w:styleId="MediumList1">
    <w:name w:val="Medium Lis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bottom w:val="single" w:sz="8" w:space="0" w:color="000000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0000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accent1"/>
          <w:bottom w:val="single" w:sz="8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1"/>
          <w:bottom w:val="single" w:sz="8" w:space="0" w:color="000000" w:themeColor="accent1"/>
        </w:tcBorders>
      </w:tcPr>
    </w:tblStylePr>
    <w:tblStylePr w:type="band1Vert">
      <w:tblPr/>
      <w:tcPr>
        <w:shd w:val="clear" w:color="auto" w:fill="C0C0C0" w:themeFill="accent1" w:themeFillTint="3F"/>
      </w:tcPr>
    </w:tblStylePr>
    <w:tblStylePr w:type="band1Horz">
      <w:tblPr/>
      <w:tcPr>
        <w:shd w:val="clear" w:color="auto" w:fill="C0C0C0" w:themeFill="accent1" w:themeFillTint="3F"/>
      </w:tcPr>
    </w:tblStylePr>
  </w:style>
  <w:style w:type="table" w:styleId="MediumList1-Accent2">
    <w:name w:val="Medium List 1 Accent 2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46C8F0" w:themeColor="accent2"/>
        <w:bottom w:val="single" w:sz="8" w:space="0" w:color="46C8F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46C8F0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6C8F0" w:themeColor="accent2"/>
          <w:bottom w:val="single" w:sz="8" w:space="0" w:color="46C8F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6C8F0" w:themeColor="accent2"/>
          <w:bottom w:val="single" w:sz="8" w:space="0" w:color="46C8F0" w:themeColor="accent2"/>
        </w:tcBorders>
      </w:tcPr>
    </w:tblStylePr>
    <w:tblStylePr w:type="band1Vert">
      <w:tblPr/>
      <w:tcPr>
        <w:shd w:val="clear" w:color="auto" w:fill="D1F1FB" w:themeFill="accent2" w:themeFillTint="3F"/>
      </w:tcPr>
    </w:tblStylePr>
    <w:tblStylePr w:type="band1Horz">
      <w:tblPr/>
      <w:tcPr>
        <w:shd w:val="clear" w:color="auto" w:fill="D1F1FB" w:themeFill="accent2" w:themeFillTint="3F"/>
      </w:tcPr>
    </w:tblStylePr>
  </w:style>
  <w:style w:type="table" w:styleId="MediumList1-Accent3">
    <w:name w:val="Medium List 1 Accent 3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FF2D3C" w:themeColor="accent3"/>
        <w:bottom w:val="single" w:sz="8" w:space="0" w:color="FF2D3C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FF2D3C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2D3C" w:themeColor="accent3"/>
          <w:bottom w:val="single" w:sz="8" w:space="0" w:color="FF2D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2D3C" w:themeColor="accent3"/>
          <w:bottom w:val="single" w:sz="8" w:space="0" w:color="FF2D3C" w:themeColor="accent3"/>
        </w:tcBorders>
      </w:tcPr>
    </w:tblStylePr>
    <w:tblStylePr w:type="band1Vert">
      <w:tblPr/>
      <w:tcPr>
        <w:shd w:val="clear" w:color="auto" w:fill="FFCBCE" w:themeFill="accent3" w:themeFillTint="3F"/>
      </w:tcPr>
    </w:tblStylePr>
    <w:tblStylePr w:type="band1Horz">
      <w:tblPr/>
      <w:tcPr>
        <w:shd w:val="clear" w:color="auto" w:fill="FFCBCE" w:themeFill="accent3" w:themeFillTint="3F"/>
      </w:tcPr>
    </w:tblStylePr>
  </w:style>
  <w:style w:type="table" w:styleId="MediumList1-Accent4">
    <w:name w:val="Medium List 1 Accent 4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885771" w:themeColor="accent4"/>
        <w:bottom w:val="single" w:sz="8" w:space="0" w:color="885771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885771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85771" w:themeColor="accent4"/>
          <w:bottom w:val="single" w:sz="8" w:space="0" w:color="88577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5771" w:themeColor="accent4"/>
          <w:bottom w:val="single" w:sz="8" w:space="0" w:color="885771" w:themeColor="accent4"/>
        </w:tcBorders>
      </w:tcPr>
    </w:tblStylePr>
    <w:tblStylePr w:type="band1Vert">
      <w:tblPr/>
      <w:tcPr>
        <w:shd w:val="clear" w:color="auto" w:fill="E3D3DB" w:themeFill="accent4" w:themeFillTint="3F"/>
      </w:tcPr>
    </w:tblStylePr>
    <w:tblStylePr w:type="band1Horz">
      <w:tblPr/>
      <w:tcPr>
        <w:shd w:val="clear" w:color="auto" w:fill="E3D3DB" w:themeFill="accent4" w:themeFillTint="3F"/>
      </w:tcPr>
    </w:tblStylePr>
  </w:style>
  <w:style w:type="table" w:styleId="MediumList1-Accent5">
    <w:name w:val="Medium List 1 Accent 5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9FB825" w:themeColor="accent5"/>
        <w:bottom w:val="single" w:sz="8" w:space="0" w:color="9FB82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9FB825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FB825" w:themeColor="accent5"/>
          <w:bottom w:val="single" w:sz="8" w:space="0" w:color="9FB82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B825" w:themeColor="accent5"/>
          <w:bottom w:val="single" w:sz="8" w:space="0" w:color="9FB825" w:themeColor="accent5"/>
        </w:tcBorders>
      </w:tcPr>
    </w:tblStylePr>
    <w:tblStylePr w:type="band1Vert">
      <w:tblPr/>
      <w:tcPr>
        <w:shd w:val="clear" w:color="auto" w:fill="EAF3C3" w:themeFill="accent5" w:themeFillTint="3F"/>
      </w:tcPr>
    </w:tblStylePr>
    <w:tblStylePr w:type="band1Horz">
      <w:tblPr/>
      <w:tcPr>
        <w:shd w:val="clear" w:color="auto" w:fill="EAF3C3" w:themeFill="accent5" w:themeFillTint="3F"/>
      </w:tcPr>
    </w:tblStylePr>
  </w:style>
  <w:style w:type="table" w:styleId="MediumList1-Accent6">
    <w:name w:val="Medium List 1 Accent 6"/>
    <w:basedOn w:val="TableNormal"/>
    <w:uiPriority w:val="98"/>
    <w:rsid w:val="00C63303"/>
    <w:rPr>
      <w:color w:val="000000" w:themeColor="text1"/>
    </w:rPr>
    <w:tblPr>
      <w:tblStyleRowBandSize w:val="1"/>
      <w:tblStyleColBandSize w:val="1"/>
      <w:tblBorders>
        <w:top w:val="single" w:sz="8" w:space="0" w:color="003C55" w:themeColor="accent6"/>
        <w:bottom w:val="single" w:sz="8" w:space="0" w:color="003C55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3C55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3C55" w:themeColor="accent6"/>
          <w:bottom w:val="single" w:sz="8" w:space="0" w:color="003C5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C55" w:themeColor="accent6"/>
          <w:bottom w:val="single" w:sz="8" w:space="0" w:color="003C55" w:themeColor="accent6"/>
        </w:tcBorders>
      </w:tcPr>
    </w:tblStylePr>
    <w:tblStylePr w:type="band1Vert">
      <w:tblPr/>
      <w:tcPr>
        <w:shd w:val="clear" w:color="auto" w:fill="96E0FF" w:themeFill="accent6" w:themeFillTint="3F"/>
      </w:tcPr>
    </w:tblStylePr>
    <w:tblStylePr w:type="band1Horz">
      <w:tblPr/>
      <w:tcPr>
        <w:shd w:val="clear" w:color="auto" w:fill="96E0FF" w:themeFill="accent6" w:themeFillTint="3F"/>
      </w:tcPr>
    </w:tblStylePr>
  </w:style>
  <w:style w:type="table" w:styleId="MediumList2">
    <w:name w:val="Medium Lis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6C8F0" w:themeColor="accent2"/>
        <w:left w:val="single" w:sz="8" w:space="0" w:color="46C8F0" w:themeColor="accent2"/>
        <w:bottom w:val="single" w:sz="8" w:space="0" w:color="46C8F0" w:themeColor="accent2"/>
        <w:right w:val="single" w:sz="8" w:space="0" w:color="46C8F0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46C8F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6C8F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6C8F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6C8F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F1F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F1F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2D3C" w:themeColor="accent3"/>
        <w:left w:val="single" w:sz="8" w:space="0" w:color="FF2D3C" w:themeColor="accent3"/>
        <w:bottom w:val="single" w:sz="8" w:space="0" w:color="FF2D3C" w:themeColor="accent3"/>
        <w:right w:val="single" w:sz="8" w:space="0" w:color="FF2D3C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FF2D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2D3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2D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2D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B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B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885771" w:themeColor="accent4"/>
        <w:left w:val="single" w:sz="8" w:space="0" w:color="885771" w:themeColor="accent4"/>
        <w:bottom w:val="single" w:sz="8" w:space="0" w:color="885771" w:themeColor="accent4"/>
        <w:right w:val="single" w:sz="8" w:space="0" w:color="885771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88577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85771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577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577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3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3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FB825" w:themeColor="accent5"/>
        <w:left w:val="single" w:sz="8" w:space="0" w:color="9FB825" w:themeColor="accent5"/>
        <w:bottom w:val="single" w:sz="8" w:space="0" w:color="9FB825" w:themeColor="accent5"/>
        <w:right w:val="single" w:sz="8" w:space="0" w:color="9FB825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9FB82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FB82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B82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B82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F3C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F3C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8"/>
    <w:rsid w:val="00C63303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3C55" w:themeColor="accent6"/>
        <w:left w:val="single" w:sz="8" w:space="0" w:color="003C55" w:themeColor="accent6"/>
        <w:bottom w:val="single" w:sz="8" w:space="0" w:color="003C55" w:themeColor="accent6"/>
        <w:right w:val="single" w:sz="8" w:space="0" w:color="003C55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3C5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3C55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C5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C5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E0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6E0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404040" w:themeColor="accent1" w:themeTint="BF"/>
        <w:left w:val="single" w:sz="8" w:space="0" w:color="404040" w:themeColor="accent1" w:themeTint="BF"/>
        <w:bottom w:val="single" w:sz="8" w:space="0" w:color="404040" w:themeColor="accent1" w:themeTint="BF"/>
        <w:right w:val="single" w:sz="8" w:space="0" w:color="404040" w:themeColor="accent1" w:themeTint="BF"/>
        <w:insideH w:val="single" w:sz="8" w:space="0" w:color="404040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404040" w:themeColor="accent1" w:themeTint="BF"/>
          <w:left w:val="single" w:sz="8" w:space="0" w:color="404040" w:themeColor="accent1" w:themeTint="BF"/>
          <w:bottom w:val="single" w:sz="8" w:space="0" w:color="404040" w:themeColor="accent1" w:themeTint="BF"/>
          <w:right w:val="single" w:sz="8" w:space="0" w:color="404040" w:themeColor="accent1" w:themeTint="BF"/>
          <w:insideH w:val="nil"/>
          <w:insideV w:val="nil"/>
        </w:tcBorders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1" w:themeTint="BF"/>
          <w:left w:val="single" w:sz="8" w:space="0" w:color="404040" w:themeColor="accent1" w:themeTint="BF"/>
          <w:bottom w:val="single" w:sz="8" w:space="0" w:color="404040" w:themeColor="accent1" w:themeTint="BF"/>
          <w:right w:val="single" w:sz="8" w:space="0" w:color="4040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74D5F3" w:themeColor="accent2" w:themeTint="BF"/>
        <w:left w:val="single" w:sz="8" w:space="0" w:color="74D5F3" w:themeColor="accent2" w:themeTint="BF"/>
        <w:bottom w:val="single" w:sz="8" w:space="0" w:color="74D5F3" w:themeColor="accent2" w:themeTint="BF"/>
        <w:right w:val="single" w:sz="8" w:space="0" w:color="74D5F3" w:themeColor="accent2" w:themeTint="BF"/>
        <w:insideH w:val="single" w:sz="8" w:space="0" w:color="74D5F3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74D5F3" w:themeColor="accent2" w:themeTint="BF"/>
          <w:left w:val="single" w:sz="8" w:space="0" w:color="74D5F3" w:themeColor="accent2" w:themeTint="BF"/>
          <w:bottom w:val="single" w:sz="8" w:space="0" w:color="74D5F3" w:themeColor="accent2" w:themeTint="BF"/>
          <w:right w:val="single" w:sz="8" w:space="0" w:color="74D5F3" w:themeColor="accent2" w:themeTint="BF"/>
          <w:insideH w:val="nil"/>
          <w:insideV w:val="nil"/>
        </w:tcBorders>
        <w:shd w:val="clear" w:color="auto" w:fill="46C8F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D5F3" w:themeColor="accent2" w:themeTint="BF"/>
          <w:left w:val="single" w:sz="8" w:space="0" w:color="74D5F3" w:themeColor="accent2" w:themeTint="BF"/>
          <w:bottom w:val="single" w:sz="8" w:space="0" w:color="74D5F3" w:themeColor="accent2" w:themeTint="BF"/>
          <w:right w:val="single" w:sz="8" w:space="0" w:color="74D5F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F1F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F1F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FF616C" w:themeColor="accent3" w:themeTint="BF"/>
        <w:left w:val="single" w:sz="8" w:space="0" w:color="FF616C" w:themeColor="accent3" w:themeTint="BF"/>
        <w:bottom w:val="single" w:sz="8" w:space="0" w:color="FF616C" w:themeColor="accent3" w:themeTint="BF"/>
        <w:right w:val="single" w:sz="8" w:space="0" w:color="FF616C" w:themeColor="accent3" w:themeTint="BF"/>
        <w:insideH w:val="single" w:sz="8" w:space="0" w:color="FF616C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616C" w:themeColor="accent3" w:themeTint="BF"/>
          <w:left w:val="single" w:sz="8" w:space="0" w:color="FF616C" w:themeColor="accent3" w:themeTint="BF"/>
          <w:bottom w:val="single" w:sz="8" w:space="0" w:color="FF616C" w:themeColor="accent3" w:themeTint="BF"/>
          <w:right w:val="single" w:sz="8" w:space="0" w:color="FF616C" w:themeColor="accent3" w:themeTint="BF"/>
          <w:insideH w:val="nil"/>
          <w:insideV w:val="nil"/>
        </w:tcBorders>
        <w:shd w:val="clear" w:color="auto" w:fill="FF2D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16C" w:themeColor="accent3" w:themeTint="BF"/>
          <w:left w:val="single" w:sz="8" w:space="0" w:color="FF616C" w:themeColor="accent3" w:themeTint="BF"/>
          <w:bottom w:val="single" w:sz="8" w:space="0" w:color="FF616C" w:themeColor="accent3" w:themeTint="BF"/>
          <w:right w:val="single" w:sz="8" w:space="0" w:color="FF61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B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B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AB7B94" w:themeColor="accent4" w:themeTint="BF"/>
        <w:left w:val="single" w:sz="8" w:space="0" w:color="AB7B94" w:themeColor="accent4" w:themeTint="BF"/>
        <w:bottom w:val="single" w:sz="8" w:space="0" w:color="AB7B94" w:themeColor="accent4" w:themeTint="BF"/>
        <w:right w:val="single" w:sz="8" w:space="0" w:color="AB7B94" w:themeColor="accent4" w:themeTint="BF"/>
        <w:insideH w:val="single" w:sz="8" w:space="0" w:color="AB7B94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AB7B94" w:themeColor="accent4" w:themeTint="BF"/>
          <w:left w:val="single" w:sz="8" w:space="0" w:color="AB7B94" w:themeColor="accent4" w:themeTint="BF"/>
          <w:bottom w:val="single" w:sz="8" w:space="0" w:color="AB7B94" w:themeColor="accent4" w:themeTint="BF"/>
          <w:right w:val="single" w:sz="8" w:space="0" w:color="AB7B94" w:themeColor="accent4" w:themeTint="BF"/>
          <w:insideH w:val="nil"/>
          <w:insideV w:val="nil"/>
        </w:tcBorders>
        <w:shd w:val="clear" w:color="auto" w:fill="88577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7B94" w:themeColor="accent4" w:themeTint="BF"/>
          <w:left w:val="single" w:sz="8" w:space="0" w:color="AB7B94" w:themeColor="accent4" w:themeTint="BF"/>
          <w:bottom w:val="single" w:sz="8" w:space="0" w:color="AB7B94" w:themeColor="accent4" w:themeTint="BF"/>
          <w:right w:val="single" w:sz="8" w:space="0" w:color="AB7B9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3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3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C1DA4A" w:themeColor="accent5" w:themeTint="BF"/>
        <w:left w:val="single" w:sz="8" w:space="0" w:color="C1DA4A" w:themeColor="accent5" w:themeTint="BF"/>
        <w:bottom w:val="single" w:sz="8" w:space="0" w:color="C1DA4A" w:themeColor="accent5" w:themeTint="BF"/>
        <w:right w:val="single" w:sz="8" w:space="0" w:color="C1DA4A" w:themeColor="accent5" w:themeTint="BF"/>
        <w:insideH w:val="single" w:sz="8" w:space="0" w:color="C1DA4A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C1DA4A" w:themeColor="accent5" w:themeTint="BF"/>
          <w:left w:val="single" w:sz="8" w:space="0" w:color="C1DA4A" w:themeColor="accent5" w:themeTint="BF"/>
          <w:bottom w:val="single" w:sz="8" w:space="0" w:color="C1DA4A" w:themeColor="accent5" w:themeTint="BF"/>
          <w:right w:val="single" w:sz="8" w:space="0" w:color="C1DA4A" w:themeColor="accent5" w:themeTint="BF"/>
          <w:insideH w:val="nil"/>
          <w:insideV w:val="nil"/>
        </w:tcBorders>
        <w:shd w:val="clear" w:color="auto" w:fill="9FB82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A4A" w:themeColor="accent5" w:themeTint="BF"/>
          <w:left w:val="single" w:sz="8" w:space="0" w:color="C1DA4A" w:themeColor="accent5" w:themeTint="BF"/>
          <w:bottom w:val="single" w:sz="8" w:space="0" w:color="C1DA4A" w:themeColor="accent5" w:themeTint="BF"/>
          <w:right w:val="single" w:sz="8" w:space="0" w:color="C1DA4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C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F3C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8"/>
    <w:rsid w:val="00C63303"/>
    <w:tblPr>
      <w:tblStyleRowBandSize w:val="1"/>
      <w:tblStyleColBandSize w:val="1"/>
      <w:tblBorders>
        <w:top w:val="single" w:sz="8" w:space="0" w:color="0087BF" w:themeColor="accent6" w:themeTint="BF"/>
        <w:left w:val="single" w:sz="8" w:space="0" w:color="0087BF" w:themeColor="accent6" w:themeTint="BF"/>
        <w:bottom w:val="single" w:sz="8" w:space="0" w:color="0087BF" w:themeColor="accent6" w:themeTint="BF"/>
        <w:right w:val="single" w:sz="8" w:space="0" w:color="0087BF" w:themeColor="accent6" w:themeTint="BF"/>
        <w:insideH w:val="single" w:sz="8" w:space="0" w:color="0087B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0087BF" w:themeColor="accent6" w:themeTint="BF"/>
          <w:left w:val="single" w:sz="8" w:space="0" w:color="0087BF" w:themeColor="accent6" w:themeTint="BF"/>
          <w:bottom w:val="single" w:sz="8" w:space="0" w:color="0087BF" w:themeColor="accent6" w:themeTint="BF"/>
          <w:right w:val="single" w:sz="8" w:space="0" w:color="0087BF" w:themeColor="accent6" w:themeTint="BF"/>
          <w:insideH w:val="nil"/>
          <w:insideV w:val="nil"/>
        </w:tcBorders>
        <w:shd w:val="clear" w:color="auto" w:fill="003C5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7BF" w:themeColor="accent6" w:themeTint="BF"/>
          <w:left w:val="single" w:sz="8" w:space="0" w:color="0087BF" w:themeColor="accent6" w:themeTint="BF"/>
          <w:bottom w:val="single" w:sz="8" w:space="0" w:color="0087BF" w:themeColor="accent6" w:themeTint="BF"/>
          <w:right w:val="single" w:sz="8" w:space="0" w:color="0087B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E0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6E0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8F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8F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6C8F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2D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2D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2D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577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577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577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B82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B82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B82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8"/>
    <w:rsid w:val="00C6330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C5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C5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C5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rsid w:val="00C6330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33062"/>
    <w:rPr>
      <w:rFonts w:asciiTheme="minorHAnsi" w:eastAsiaTheme="majorEastAsia" w:hAnsiTheme="minorHAnsi" w:cstheme="minorBidi"/>
      <w:color w:val="000000" w:themeColor="text2"/>
      <w:sz w:val="24"/>
      <w:shd w:val="pct20" w:color="auto" w:fill="auto"/>
      <w:lang w:val="en-AU" w:eastAsia="en-US"/>
    </w:rPr>
  </w:style>
  <w:style w:type="paragraph" w:styleId="NormalWeb">
    <w:name w:val="Normal (Web)"/>
    <w:basedOn w:val="Normal"/>
    <w:uiPriority w:val="99"/>
    <w:semiHidden/>
    <w:rsid w:val="00C63303"/>
    <w:rPr>
      <w:sz w:val="24"/>
    </w:rPr>
  </w:style>
  <w:style w:type="paragraph" w:styleId="NormalIndent">
    <w:name w:val="Normal Indent"/>
    <w:basedOn w:val="Normal"/>
    <w:semiHidden/>
    <w:rsid w:val="00431A0B"/>
    <w:pPr>
      <w:ind w:left="567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C63303"/>
    <w:pPr>
      <w:spacing w:after="0"/>
    </w:pPr>
    <w:rPr>
      <w:rFonts w:asciiTheme="majorHAnsi" w:hAnsiTheme="majorHAnsi" w:cstheme="majorHAnsi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33062"/>
    <w:rPr>
      <w:rFonts w:asciiTheme="majorHAnsi" w:eastAsiaTheme="minorHAnsi" w:hAnsiTheme="majorHAnsi" w:cstheme="majorHAnsi"/>
      <w:color w:val="000000" w:themeColor="text2"/>
      <w:lang w:val="en-AU" w:eastAsia="en-US"/>
    </w:rPr>
  </w:style>
  <w:style w:type="paragraph" w:styleId="PlainText">
    <w:name w:val="Plain Text"/>
    <w:basedOn w:val="Normal"/>
    <w:link w:val="PlainTextChar"/>
    <w:uiPriority w:val="99"/>
    <w:semiHidden/>
    <w:rsid w:val="00C63303"/>
    <w:pPr>
      <w:spacing w:after="0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szCs w:val="21"/>
      <w:lang w:val="en-AU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4D72"/>
    <w:rPr>
      <w:rFonts w:asciiTheme="majorHAnsi" w:eastAsiaTheme="minorHAnsi" w:hAnsiTheme="majorHAnsi" w:cstheme="minorBidi"/>
      <w:color w:val="000F46" w:themeColor="background2"/>
      <w:sz w:val="14"/>
      <w:lang w:val="en-AU"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C6330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paragraph" w:styleId="Signature">
    <w:name w:val="Signature"/>
    <w:basedOn w:val="Normal"/>
    <w:link w:val="SignatureChar"/>
    <w:uiPriority w:val="99"/>
    <w:semiHidden/>
    <w:rsid w:val="00C63303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33062"/>
    <w:rPr>
      <w:rFonts w:asciiTheme="minorHAnsi" w:eastAsiaTheme="minorHAnsi" w:hAnsiTheme="minorHAnsi" w:cstheme="minorBidi"/>
      <w:color w:val="000000" w:themeColor="text2"/>
      <w:lang w:val="en-AU" w:eastAsia="en-US"/>
    </w:rPr>
  </w:style>
  <w:style w:type="character" w:styleId="SubtleEmphasis">
    <w:name w:val="Subtle Emphasis"/>
    <w:basedOn w:val="DefaultParagraphFont"/>
    <w:uiPriority w:val="99"/>
    <w:semiHidden/>
    <w:rsid w:val="00C63303"/>
    <w:rPr>
      <w:rFonts w:asciiTheme="minorHAnsi" w:hAnsiTheme="minorHAnsi" w:cstheme="minorHAnsi"/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9"/>
    <w:semiHidden/>
    <w:rsid w:val="00C63303"/>
    <w:rPr>
      <w:rFonts w:asciiTheme="minorHAnsi" w:hAnsiTheme="minorHAnsi" w:cstheme="minorHAnsi"/>
      <w:smallCaps/>
      <w:color w:val="46C8F0" w:themeColor="accent2"/>
      <w:u w:val="single"/>
    </w:rPr>
  </w:style>
  <w:style w:type="table" w:styleId="Table3Deffects1">
    <w:name w:val="Table 3D effects 1"/>
    <w:basedOn w:val="TableNormal"/>
    <w:uiPriority w:val="98"/>
    <w:rsid w:val="00C63303"/>
    <w:pPr>
      <w:adjustRightInd w:val="0"/>
      <w:snapToGrid w:val="0"/>
      <w:spacing w:after="80" w:line="240" w:lineRule="atLeast"/>
    </w:p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8"/>
    <w:rsid w:val="00C63303"/>
    <w:pPr>
      <w:adjustRightInd w:val="0"/>
      <w:snapToGrid w:val="0"/>
      <w:spacing w:after="80"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C63303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rsid w:val="00C63303"/>
    <w:pPr>
      <w:spacing w:after="0"/>
    </w:pPr>
  </w:style>
  <w:style w:type="table" w:styleId="TableProfessional">
    <w:name w:val="Table Professional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8"/>
    <w:rsid w:val="00C63303"/>
    <w:pPr>
      <w:adjustRightInd w:val="0"/>
      <w:snapToGrid w:val="0"/>
      <w:spacing w:after="80" w:line="240" w:lineRule="atLeast"/>
    </w:p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table" w:styleId="TableWeb1">
    <w:name w:val="Table Web 1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8"/>
    <w:rsid w:val="00C63303"/>
    <w:pPr>
      <w:adjustRightInd w:val="0"/>
      <w:snapToGrid w:val="0"/>
      <w:spacing w:after="80"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semiHidden/>
    <w:qFormat/>
    <w:rsid w:val="00823E1E"/>
    <w:pPr>
      <w:ind w:left="720"/>
      <w:contextualSpacing/>
    </w:pPr>
  </w:style>
  <w:style w:type="paragraph" w:styleId="TOAHeading">
    <w:name w:val="toa heading"/>
    <w:basedOn w:val="Normal"/>
    <w:next w:val="Normal"/>
    <w:uiPriority w:val="99"/>
    <w:semiHidden/>
    <w:rsid w:val="00C63303"/>
    <w:rPr>
      <w:rFonts w:asciiTheme="majorHAnsi" w:eastAsiaTheme="majorEastAsia" w:hAnsiTheme="majorHAnsi" w:cstheme="majorHAnsi"/>
      <w:b/>
      <w:bCs/>
      <w:sz w:val="24"/>
    </w:rPr>
  </w:style>
  <w:style w:type="paragraph" w:styleId="TOC5">
    <w:name w:val="toc 5"/>
    <w:basedOn w:val="Normal"/>
    <w:next w:val="Normal"/>
    <w:autoRedefine/>
    <w:uiPriority w:val="99"/>
    <w:semiHidden/>
    <w:rsid w:val="00C63303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99"/>
    <w:semiHidden/>
    <w:rsid w:val="00C63303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99"/>
    <w:semiHidden/>
    <w:rsid w:val="00C63303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C63303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C63303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23"/>
    <w:semiHidden/>
    <w:rsid w:val="00466BBD"/>
    <w:pPr>
      <w:outlineLvl w:val="9"/>
    </w:pPr>
  </w:style>
  <w:style w:type="table" w:customStyle="1" w:styleId="LayoutGrid">
    <w:name w:val="Layout Grid"/>
    <w:basedOn w:val="TableNormal"/>
    <w:uiPriority w:val="99"/>
    <w:rsid w:val="00EE3284"/>
    <w:rPr>
      <w:rFonts w:asciiTheme="minorHAnsi" w:hAnsiTheme="minorHAnsi"/>
    </w:rPr>
    <w:tblPr>
      <w:tblCellMar>
        <w:left w:w="0" w:type="dxa"/>
        <w:right w:w="0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E33062"/>
    <w:rPr>
      <w:rFonts w:asciiTheme="majorHAnsi" w:eastAsiaTheme="minorHAnsi" w:hAnsiTheme="majorHAnsi" w:cstheme="minorBidi"/>
      <w:color w:val="000000" w:themeColor="text2"/>
      <w:sz w:val="16"/>
      <w:lang w:val="en-AU" w:eastAsia="en-US"/>
    </w:rPr>
  </w:style>
  <w:style w:type="paragraph" w:styleId="TOC2">
    <w:name w:val="toc 2"/>
    <w:basedOn w:val="Normal"/>
    <w:next w:val="Normal"/>
    <w:autoRedefine/>
    <w:uiPriority w:val="39"/>
    <w:semiHidden/>
    <w:rsid w:val="00466BBD"/>
    <w:pPr>
      <w:tabs>
        <w:tab w:val="right" w:pos="9628"/>
      </w:tabs>
      <w:spacing w:after="60"/>
      <w:ind w:left="567" w:hanging="567"/>
    </w:pPr>
    <w:rPr>
      <w:rFonts w:asciiTheme="majorHAnsi" w:hAnsiTheme="majorHAnsi"/>
      <w:b/>
      <w:bCs/>
      <w:caps/>
      <w:noProof/>
    </w:rPr>
  </w:style>
  <w:style w:type="paragraph" w:styleId="TOC3">
    <w:name w:val="toc 3"/>
    <w:basedOn w:val="Normal"/>
    <w:next w:val="Normal"/>
    <w:autoRedefine/>
    <w:uiPriority w:val="39"/>
    <w:semiHidden/>
    <w:rsid w:val="00466BBD"/>
    <w:pPr>
      <w:tabs>
        <w:tab w:val="right" w:pos="9628"/>
      </w:tabs>
      <w:spacing w:before="60" w:after="60"/>
      <w:ind w:left="1134" w:hanging="567"/>
    </w:pPr>
    <w:rPr>
      <w:noProof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3A3739"/>
    <w:rPr>
      <w:rFonts w:asciiTheme="minorHAnsi" w:eastAsiaTheme="majorEastAsia" w:hAnsiTheme="minorHAnsi" w:cstheme="majorBidi"/>
      <w:iCs/>
      <w:caps/>
      <w:sz w:val="24"/>
      <w:lang w:val="en-AU" w:eastAsia="en-US"/>
    </w:rPr>
  </w:style>
  <w:style w:type="paragraph" w:customStyle="1" w:styleId="CoverFooter">
    <w:name w:val="Cover Footer"/>
    <w:basedOn w:val="Footer"/>
    <w:uiPriority w:val="99"/>
    <w:semiHidden/>
    <w:qFormat/>
    <w:rsid w:val="00F40687"/>
    <w:pPr>
      <w:spacing w:after="60"/>
      <w:jc w:val="center"/>
    </w:pPr>
    <w:rPr>
      <w:caps/>
      <w:color w:val="FFFFFF"/>
    </w:rPr>
  </w:style>
  <w:style w:type="paragraph" w:customStyle="1" w:styleId="FooterURL">
    <w:name w:val="Footer URL"/>
    <w:basedOn w:val="Footer"/>
    <w:uiPriority w:val="99"/>
    <w:semiHidden/>
    <w:qFormat/>
    <w:rsid w:val="00420B00"/>
    <w:rPr>
      <w:rFonts w:ascii="Ubuntu Medium" w:hAnsi="Ubuntu Medium"/>
    </w:rPr>
  </w:style>
  <w:style w:type="paragraph" w:customStyle="1" w:styleId="FooterInfo2">
    <w:name w:val="Footer Info 2"/>
    <w:basedOn w:val="Footer"/>
    <w:uiPriority w:val="99"/>
    <w:semiHidden/>
    <w:qFormat/>
    <w:rsid w:val="00420B00"/>
    <w:pPr>
      <w:spacing w:line="100" w:lineRule="atLeast"/>
    </w:pPr>
    <w:rPr>
      <w:sz w:val="10"/>
    </w:rPr>
  </w:style>
  <w:style w:type="paragraph" w:customStyle="1" w:styleId="CoverURL">
    <w:name w:val="Cover URL"/>
    <w:basedOn w:val="Footer"/>
    <w:uiPriority w:val="99"/>
    <w:semiHidden/>
    <w:qFormat/>
    <w:rsid w:val="000063F9"/>
    <w:rPr>
      <w:b/>
      <w:caps/>
      <w:sz w:val="20"/>
    </w:rPr>
  </w:style>
  <w:style w:type="paragraph" w:styleId="ListNumber3">
    <w:name w:val="List Number 3"/>
    <w:basedOn w:val="Normal"/>
    <w:uiPriority w:val="7"/>
    <w:qFormat/>
    <w:rsid w:val="006C5C6A"/>
    <w:pPr>
      <w:numPr>
        <w:ilvl w:val="2"/>
        <w:numId w:val="29"/>
      </w:numPr>
    </w:pPr>
  </w:style>
  <w:style w:type="paragraph" w:customStyle="1" w:styleId="CoverDetailsHeading">
    <w:name w:val="Cover Details Heading"/>
    <w:basedOn w:val="Normal"/>
    <w:uiPriority w:val="99"/>
    <w:semiHidden/>
    <w:qFormat/>
    <w:rsid w:val="00325D72"/>
    <w:pPr>
      <w:keepLines/>
      <w:numPr>
        <w:ilvl w:val="1"/>
      </w:numPr>
      <w:spacing w:before="0" w:after="0" w:line="240" w:lineRule="atLeast"/>
    </w:pPr>
    <w:rPr>
      <w:rFonts w:ascii="Ubuntu Medium" w:eastAsiaTheme="minorEastAsia" w:hAnsi="Ubuntu Medium"/>
      <w:b/>
      <w:color w:val="885771" w:themeColor="accent4"/>
    </w:rPr>
  </w:style>
  <w:style w:type="paragraph" w:styleId="TOC4">
    <w:name w:val="toc 4"/>
    <w:basedOn w:val="Normal"/>
    <w:next w:val="Normal"/>
    <w:autoRedefine/>
    <w:uiPriority w:val="99"/>
    <w:semiHidden/>
    <w:rsid w:val="00466BBD"/>
    <w:pPr>
      <w:tabs>
        <w:tab w:val="right" w:pos="9628"/>
      </w:tabs>
      <w:spacing w:before="60" w:after="60"/>
      <w:ind w:left="1135" w:hanging="851"/>
    </w:pPr>
  </w:style>
  <w:style w:type="table" w:styleId="GridTable5Dark-Accent2">
    <w:name w:val="Grid Table 5 Dark Accent 2"/>
    <w:basedOn w:val="TableNormal"/>
    <w:uiPriority w:val="50"/>
    <w:rsid w:val="00ED5D0E"/>
    <w:rPr>
      <w:rFonts w:asciiTheme="minorHAnsi" w:eastAsiaTheme="minorHAnsi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4F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8F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8F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6C8F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6C8F0" w:themeFill="accent2"/>
      </w:tcPr>
    </w:tblStylePr>
    <w:tblStylePr w:type="band1Vert">
      <w:tblPr/>
      <w:tcPr>
        <w:shd w:val="clear" w:color="auto" w:fill="B5E9F9" w:themeFill="accent2" w:themeFillTint="66"/>
      </w:tcPr>
    </w:tblStylePr>
    <w:tblStylePr w:type="band1Horz">
      <w:tblPr/>
      <w:tcPr>
        <w:shd w:val="clear" w:color="auto" w:fill="B5E9F9" w:themeFill="accent2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8521A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2"/>
    <w:rsid w:val="00F137E6"/>
    <w:rPr>
      <w:rFonts w:asciiTheme="minorHAnsi" w:eastAsiaTheme="majorEastAsia" w:hAnsiTheme="minorHAnsi" w:cstheme="majorBidi"/>
      <w:b/>
      <w:color w:val="000F46" w:themeColor="background2"/>
      <w:sz w:val="24"/>
      <w:szCs w:val="26"/>
      <w:lang w:val="en-AU" w:eastAsia="en-US"/>
    </w:rPr>
  </w:style>
  <w:style w:type="numbering" w:customStyle="1" w:styleId="AppendixNumbers">
    <w:name w:val="Appendix Numbers"/>
    <w:uiPriority w:val="99"/>
    <w:rsid w:val="00466BBD"/>
    <w:pPr>
      <w:numPr>
        <w:numId w:val="15"/>
      </w:numPr>
    </w:pPr>
  </w:style>
  <w:style w:type="paragraph" w:customStyle="1" w:styleId="PulloutText">
    <w:name w:val="Pull out Text"/>
    <w:basedOn w:val="Normal"/>
    <w:uiPriority w:val="10"/>
    <w:semiHidden/>
    <w:qFormat/>
    <w:rsid w:val="00611B30"/>
    <w:pPr>
      <w:spacing w:line="240" w:lineRule="atLeast"/>
    </w:pPr>
    <w:rPr>
      <w:color w:val="FFFFFF" w:themeColor="background1"/>
    </w:rPr>
  </w:style>
  <w:style w:type="numbering" w:customStyle="1" w:styleId="DefaultBullets">
    <w:name w:val="Default Bullets"/>
    <w:uiPriority w:val="99"/>
    <w:rsid w:val="00906B61"/>
    <w:pPr>
      <w:numPr>
        <w:numId w:val="20"/>
      </w:numPr>
    </w:pPr>
  </w:style>
  <w:style w:type="table" w:styleId="GridTable5Dark-Accent1">
    <w:name w:val="Grid Table 5 Dark Accent 1"/>
    <w:basedOn w:val="TableNormal"/>
    <w:uiPriority w:val="50"/>
    <w:rsid w:val="00466BBD"/>
    <w:pPr>
      <w:spacing w:before="240" w:line="280" w:lineRule="atLeast"/>
    </w:pPr>
    <w:rPr>
      <w:rFonts w:asciiTheme="minorHAnsi" w:eastAsiaTheme="minorHAnsi" w:hAnsiTheme="minorHAnsi" w:cstheme="minorBidi"/>
      <w:color w:val="000000" w:themeColor="text2"/>
      <w:lang w:val="en-AU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1"/>
      </w:tcPr>
    </w:tblStylePr>
    <w:tblStylePr w:type="band1Vert">
      <w:tblPr/>
      <w:tcPr>
        <w:shd w:val="clear" w:color="auto" w:fill="999999" w:themeFill="accent1" w:themeFillTint="66"/>
      </w:tcPr>
    </w:tblStylePr>
    <w:tblStylePr w:type="band1Horz">
      <w:tblPr/>
      <w:tcPr>
        <w:shd w:val="clear" w:color="auto" w:fill="999999" w:themeFill="accent1" w:themeFillTint="66"/>
      </w:tcPr>
    </w:tblStylePr>
  </w:style>
  <w:style w:type="table" w:customStyle="1" w:styleId="UniofMelTable1">
    <w:name w:val="Uni of Mel_Table1"/>
    <w:basedOn w:val="TableNormal"/>
    <w:uiPriority w:val="99"/>
    <w:rsid w:val="00604CD8"/>
    <w:rPr>
      <w:rFonts w:asciiTheme="minorHAnsi" w:hAnsiTheme="minorHAnsi"/>
    </w:rPr>
    <w:tblPr>
      <w:tblStyleRowBandSize w:val="1"/>
      <w:tblBorders>
        <w:right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background1"/>
    </w:tcPr>
    <w:tblStylePr w:type="firstRow">
      <w:rPr>
        <w:rFonts w:asciiTheme="majorHAnsi" w:hAnsiTheme="majorHAnsi"/>
        <w:b w:val="0"/>
        <w:i w:val="0"/>
        <w:caps w:val="0"/>
        <w:smallCaps w:val="0"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F46" w:themeFill="background2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EBEBEB"/>
      </w:tcPr>
    </w:tblStylePr>
  </w:style>
  <w:style w:type="table" w:customStyle="1" w:styleId="UniofMelTable2">
    <w:name w:val="Uni of Mel_Table2"/>
    <w:basedOn w:val="TableNormal"/>
    <w:uiPriority w:val="99"/>
    <w:rsid w:val="00D809E3"/>
    <w:rPr>
      <w:rFonts w:asciiTheme="minorHAnsi" w:hAnsiTheme="minorHAnsi"/>
    </w:rPr>
    <w:tblPr>
      <w:tblStyleRowBandSize w:val="1"/>
      <w:tblBorders>
        <w:top w:val="single" w:sz="4" w:space="0" w:color="000F46" w:themeColor="background2"/>
        <w:left w:val="single" w:sz="4" w:space="0" w:color="000F46" w:themeColor="background2"/>
        <w:bottom w:val="single" w:sz="4" w:space="0" w:color="000F46" w:themeColor="background2"/>
        <w:right w:val="single" w:sz="4" w:space="0" w:color="000F46" w:themeColor="background2"/>
        <w:insideH w:val="single" w:sz="4" w:space="0" w:color="000F46" w:themeColor="background2"/>
        <w:insideV w:val="single" w:sz="4" w:space="0" w:color="000F46" w:themeColor="background2"/>
      </w:tblBorders>
    </w:tblPr>
    <w:tcPr>
      <w:shd w:val="clear" w:color="auto" w:fill="auto"/>
    </w:tcPr>
    <w:tblStylePr w:type="firstRow">
      <w:rPr>
        <w:rFonts w:asciiTheme="majorHAnsi" w:hAnsiTheme="majorHAnsi"/>
        <w:b w:val="0"/>
        <w:i w:val="0"/>
        <w:caps w:val="0"/>
        <w:smallCaps w:val="0"/>
        <w:color w:val="auto"/>
        <w:sz w:val="20"/>
      </w:rPr>
      <w:tblPr/>
      <w:tcPr>
        <w:tcBorders>
          <w:top w:val="single" w:sz="4" w:space="0" w:color="000F46" w:themeColor="background2"/>
          <w:left w:val="single" w:sz="4" w:space="0" w:color="000F46" w:themeColor="background2"/>
          <w:bottom w:val="single" w:sz="4" w:space="0" w:color="000F46" w:themeColor="background2"/>
          <w:right w:val="single" w:sz="4" w:space="0" w:color="000F46" w:themeColor="background2"/>
          <w:insideH w:val="single" w:sz="4" w:space="0" w:color="000F46" w:themeColor="background2"/>
          <w:insideV w:val="single" w:sz="4" w:space="0" w:color="000F46" w:themeColor="background2"/>
          <w:tl2br w:val="nil"/>
          <w:tr2bl w:val="nil"/>
        </w:tcBorders>
        <w:shd w:val="clear" w:color="auto" w:fill="000F46" w:themeFill="background2"/>
      </w:tcPr>
    </w:tblStylePr>
    <w:tblStylePr w:type="lastRow">
      <w:tblPr/>
      <w:tcPr>
        <w:tcBorders>
          <w:top w:val="single" w:sz="4" w:space="0" w:color="000F46" w:themeColor="background2"/>
          <w:left w:val="single" w:sz="4" w:space="0" w:color="000F46" w:themeColor="background2"/>
          <w:bottom w:val="single" w:sz="4" w:space="0" w:color="000F46" w:themeColor="background2"/>
          <w:right w:val="single" w:sz="4" w:space="0" w:color="000F46" w:themeColor="background2"/>
          <w:insideH w:val="single" w:sz="4" w:space="0" w:color="000F46" w:themeColor="background2"/>
          <w:insideV w:val="single" w:sz="4" w:space="0" w:color="000F46" w:themeColor="background2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F46" w:themeColor="background2"/>
          <w:left w:val="single" w:sz="4" w:space="0" w:color="000F46" w:themeColor="background2"/>
          <w:bottom w:val="single" w:sz="4" w:space="0" w:color="000F46" w:themeColor="background2"/>
          <w:right w:val="single" w:sz="4" w:space="0" w:color="000F46" w:themeColor="background2"/>
          <w:insideH w:val="single" w:sz="4" w:space="0" w:color="000F46" w:themeColor="background2"/>
          <w:insideV w:val="single" w:sz="4" w:space="0" w:color="000F46" w:themeColor="background2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F46" w:themeColor="background2"/>
          <w:left w:val="single" w:sz="4" w:space="0" w:color="000F46" w:themeColor="background2"/>
          <w:bottom w:val="single" w:sz="4" w:space="0" w:color="000F46" w:themeColor="background2"/>
          <w:right w:val="single" w:sz="4" w:space="0" w:color="000F46" w:themeColor="background2"/>
          <w:insideH w:val="single" w:sz="4" w:space="0" w:color="000F46" w:themeColor="background2"/>
          <w:insideV w:val="single" w:sz="4" w:space="0" w:color="000F46" w:themeColor="background2"/>
          <w:tl2br w:val="nil"/>
          <w:tr2bl w:val="nil"/>
        </w:tcBorders>
        <w:shd w:val="clear" w:color="auto" w:fill="auto"/>
      </w:tcPr>
    </w:tblStylePr>
  </w:style>
  <w:style w:type="character" w:customStyle="1" w:styleId="Heading1Char">
    <w:name w:val="Heading 1 Char"/>
    <w:basedOn w:val="DefaultParagraphFont"/>
    <w:link w:val="Heading1"/>
    <w:uiPriority w:val="2"/>
    <w:rsid w:val="00EB233B"/>
    <w:rPr>
      <w:rFonts w:asciiTheme="majorHAnsi" w:eastAsiaTheme="majorEastAsia" w:hAnsiTheme="majorHAnsi" w:cstheme="majorBidi"/>
      <w:b/>
      <w:color w:val="000F46" w:themeColor="background2"/>
      <w:sz w:val="32"/>
      <w:szCs w:val="32"/>
      <w:lang w:val="en-AU" w:eastAsia="en-US"/>
    </w:rPr>
  </w:style>
  <w:style w:type="paragraph" w:customStyle="1" w:styleId="OutlineListNumber2">
    <w:name w:val="Outline List Number 2"/>
    <w:basedOn w:val="Heading2"/>
    <w:uiPriority w:val="2"/>
    <w:rsid w:val="006C5C6A"/>
    <w:pPr>
      <w:spacing w:before="120"/>
      <w:ind w:left="567" w:hanging="567"/>
    </w:pPr>
    <w:rPr>
      <w:b w:val="0"/>
      <w:color w:val="000000" w:themeColor="text1"/>
      <w:sz w:val="20"/>
    </w:rPr>
  </w:style>
  <w:style w:type="character" w:customStyle="1" w:styleId="Heading3Char">
    <w:name w:val="Heading 3 Char"/>
    <w:basedOn w:val="DefaultParagraphFont"/>
    <w:link w:val="Heading3"/>
    <w:uiPriority w:val="2"/>
    <w:rsid w:val="00F137E6"/>
    <w:rPr>
      <w:rFonts w:asciiTheme="minorHAnsi" w:eastAsiaTheme="majorEastAsia" w:hAnsiTheme="minorHAnsi" w:cstheme="majorBidi"/>
      <w:b/>
      <w:color w:val="000F46" w:themeColor="background2"/>
      <w:szCs w:val="24"/>
      <w:lang w:val="en-AU" w:eastAsia="en-US"/>
    </w:rPr>
  </w:style>
  <w:style w:type="paragraph" w:customStyle="1" w:styleId="OutlineListNumber3">
    <w:name w:val="Outline List Number 3"/>
    <w:basedOn w:val="Heading3"/>
    <w:uiPriority w:val="2"/>
    <w:rsid w:val="006C5C6A"/>
    <w:pPr>
      <w:spacing w:before="120"/>
      <w:ind w:left="567" w:hanging="567"/>
    </w:pPr>
    <w:rPr>
      <w:b w:val="0"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E33062"/>
    <w:rPr>
      <w:rFonts w:asciiTheme="minorHAnsi" w:eastAsiaTheme="majorEastAsia" w:hAnsiTheme="minorHAnsi" w:cstheme="majorBidi"/>
      <w:b/>
      <w:color w:val="000000" w:themeColor="text2"/>
      <w:sz w:val="21"/>
      <w:lang w:val="en-AU"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E33062"/>
    <w:rPr>
      <w:rFonts w:asciiTheme="minorHAnsi" w:eastAsiaTheme="majorEastAsia" w:hAnsiTheme="minorHAnsi" w:cstheme="majorBidi"/>
      <w:b/>
      <w:i/>
      <w:color w:val="000000" w:themeColor="text2"/>
      <w:lang w:val="en-AU"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E33062"/>
    <w:rPr>
      <w:rFonts w:asciiTheme="minorHAnsi" w:eastAsiaTheme="majorEastAsia" w:hAnsiTheme="minorHAnsi" w:cstheme="majorBidi"/>
      <w:i/>
      <w:iCs/>
      <w:color w:val="000000" w:themeColor="text2"/>
      <w:lang w:val="en-AU" w:eastAsia="en-US"/>
    </w:rPr>
  </w:style>
  <w:style w:type="numbering" w:customStyle="1" w:styleId="NumberedHeadings">
    <w:name w:val="Numbered Headings"/>
    <w:uiPriority w:val="99"/>
    <w:rsid w:val="006C5C6A"/>
    <w:pPr>
      <w:numPr>
        <w:numId w:val="24"/>
      </w:numPr>
    </w:pPr>
  </w:style>
  <w:style w:type="paragraph" w:styleId="Quote">
    <w:name w:val="Quote"/>
    <w:basedOn w:val="Normal"/>
    <w:next w:val="Normal"/>
    <w:link w:val="QuoteChar"/>
    <w:uiPriority w:val="99"/>
    <w:semiHidden/>
    <w:rsid w:val="00466BBD"/>
    <w:pPr>
      <w:spacing w:before="200" w:after="160"/>
      <w:ind w:left="284" w:right="284"/>
    </w:pPr>
    <w:rPr>
      <w:color w:val="000000" w:themeColor="accen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E33062"/>
    <w:rPr>
      <w:rFonts w:asciiTheme="minorHAnsi" w:eastAsiaTheme="minorHAnsi" w:hAnsiTheme="minorHAnsi" w:cstheme="minorBidi"/>
      <w:color w:val="000000" w:themeColor="accent1"/>
      <w:sz w:val="24"/>
      <w:szCs w:val="24"/>
      <w:lang w:val="en-AU" w:eastAsia="en-US"/>
    </w:rPr>
  </w:style>
  <w:style w:type="paragraph" w:customStyle="1" w:styleId="SourceNotes">
    <w:name w:val="Source Notes"/>
    <w:basedOn w:val="Normal"/>
    <w:uiPriority w:val="99"/>
    <w:semiHidden/>
    <w:rsid w:val="00466BBD"/>
    <w:pPr>
      <w:spacing w:before="60" w:after="60" w:line="200" w:lineRule="atLeast"/>
    </w:pPr>
    <w:rPr>
      <w:sz w:val="16"/>
    </w:rPr>
  </w:style>
  <w:style w:type="paragraph" w:customStyle="1" w:styleId="SourceNotesHeading">
    <w:name w:val="Source Notes Heading"/>
    <w:basedOn w:val="SourceNotes"/>
    <w:uiPriority w:val="99"/>
    <w:semiHidden/>
    <w:rsid w:val="00466BBD"/>
    <w:pPr>
      <w:spacing w:before="120"/>
    </w:pPr>
    <w:rPr>
      <w:rFonts w:asciiTheme="majorHAnsi" w:hAnsiTheme="majorHAnsi"/>
      <w:b/>
    </w:rPr>
  </w:style>
  <w:style w:type="paragraph" w:customStyle="1" w:styleId="SourceNotesNumbered">
    <w:name w:val="Source Notes Numbered"/>
    <w:basedOn w:val="SourceNotes"/>
    <w:uiPriority w:val="99"/>
    <w:semiHidden/>
    <w:rsid w:val="00466BBD"/>
    <w:pPr>
      <w:numPr>
        <w:numId w:val="25"/>
      </w:numPr>
    </w:pPr>
  </w:style>
  <w:style w:type="paragraph" w:styleId="ListBullet3">
    <w:name w:val="List Bullet 3"/>
    <w:basedOn w:val="Normal"/>
    <w:uiPriority w:val="6"/>
    <w:rsid w:val="00906B61"/>
    <w:pPr>
      <w:ind w:left="852" w:hanging="284"/>
    </w:pPr>
  </w:style>
  <w:style w:type="paragraph" w:customStyle="1" w:styleId="OutlineListNumber">
    <w:name w:val="Outline List Number"/>
    <w:basedOn w:val="Heading1"/>
    <w:uiPriority w:val="2"/>
    <w:qFormat/>
    <w:rsid w:val="006C5C6A"/>
    <w:pPr>
      <w:spacing w:before="120" w:after="120" w:line="240" w:lineRule="atLeast"/>
      <w:ind w:left="567" w:hanging="567"/>
    </w:pPr>
    <w:rPr>
      <w:b w:val="0"/>
      <w:color w:val="000000" w:themeColor="text1"/>
      <w:sz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04884"/>
    <w:rPr>
      <w:vertAlign w:val="superscript"/>
    </w:rPr>
  </w:style>
  <w:style w:type="table" w:customStyle="1" w:styleId="UniofMelTable3">
    <w:name w:val="Uni of Mel_Table3"/>
    <w:basedOn w:val="TableNormal"/>
    <w:uiPriority w:val="99"/>
    <w:rsid w:val="0097029E"/>
    <w:rPr>
      <w:rFonts w:asciiTheme="minorHAnsi" w:hAnsiTheme="minorHAnsi"/>
    </w:rPr>
    <w:tblPr>
      <w:tblStyleRowBandSize w:val="1"/>
      <w:tblBorders>
        <w:top w:val="single" w:sz="4" w:space="0" w:color="000F46" w:themeColor="background2"/>
        <w:bottom w:val="single" w:sz="4" w:space="0" w:color="000F46" w:themeColor="background2"/>
        <w:insideH w:val="single" w:sz="4" w:space="0" w:color="000F46" w:themeColor="background2"/>
      </w:tblBorders>
    </w:tblPr>
    <w:tcPr>
      <w:shd w:val="clear" w:color="auto" w:fill="auto"/>
    </w:tcPr>
    <w:tblStylePr w:type="firstRow">
      <w:rPr>
        <w:rFonts w:asciiTheme="majorHAnsi" w:hAnsiTheme="majorHAnsi"/>
        <w:b w:val="0"/>
        <w:i w:val="0"/>
        <w:caps w:val="0"/>
        <w:smallCaps w:val="0"/>
        <w:color w:val="auto"/>
        <w:sz w:val="20"/>
      </w:rPr>
      <w:tblPr/>
      <w:tcPr>
        <w:tcBorders>
          <w:top w:val="single" w:sz="4" w:space="0" w:color="000F46" w:themeColor="background2"/>
          <w:left w:val="nil"/>
          <w:bottom w:val="single" w:sz="4" w:space="0" w:color="000F46" w:themeColor="background2"/>
          <w:right w:val="nil"/>
          <w:insideH w:val="single" w:sz="4" w:space="0" w:color="000F46" w:themeColor="background2"/>
          <w:insideV w:val="nil"/>
          <w:tl2br w:val="nil"/>
          <w:tr2bl w:val="nil"/>
        </w:tcBorders>
        <w:shd w:val="clear" w:color="auto" w:fill="000F46" w:themeFill="background2"/>
      </w:tcPr>
    </w:tblStylePr>
    <w:tblStylePr w:type="lastRow">
      <w:tblPr/>
      <w:tcPr>
        <w:tcBorders>
          <w:top w:val="single" w:sz="4" w:space="0" w:color="000F46" w:themeColor="background2"/>
          <w:left w:val="nil"/>
          <w:bottom w:val="single" w:sz="4" w:space="0" w:color="000F46" w:themeColor="background2"/>
          <w:right w:val="nil"/>
          <w:insideH w:val="single" w:sz="4" w:space="0" w:color="000F46" w:themeColor="background2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F46" w:themeColor="background2"/>
          <w:left w:val="nil"/>
          <w:bottom w:val="single" w:sz="4" w:space="0" w:color="000F46" w:themeColor="background2"/>
          <w:right w:val="nil"/>
          <w:insideH w:val="single" w:sz="4" w:space="0" w:color="000F46" w:themeColor="background2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F46" w:themeColor="background2"/>
          <w:left w:val="nil"/>
          <w:bottom w:val="single" w:sz="4" w:space="0" w:color="000F46" w:themeColor="background2"/>
          <w:right w:val="nil"/>
          <w:insideH w:val="single" w:sz="4" w:space="0" w:color="000F46" w:themeColor="background2"/>
          <w:insideV w:val="nil"/>
          <w:tl2br w:val="nil"/>
          <w:tr2bl w:val="nil"/>
        </w:tcBorders>
        <w:shd w:val="clear" w:color="auto" w:fill="auto"/>
      </w:tcPr>
    </w:tblStylePr>
  </w:style>
  <w:style w:type="numbering" w:customStyle="1" w:styleId="ACENNumberList">
    <w:name w:val="ACEN Number List"/>
    <w:uiPriority w:val="99"/>
    <w:rsid w:val="004D5777"/>
    <w:pPr>
      <w:numPr>
        <w:numId w:val="33"/>
      </w:numPr>
    </w:pPr>
  </w:style>
  <w:style w:type="numbering" w:customStyle="1" w:styleId="ACENListBullets">
    <w:name w:val="ACEN List Bullets"/>
    <w:uiPriority w:val="99"/>
    <w:rsid w:val="004D5777"/>
    <w:pPr>
      <w:numPr>
        <w:numId w:val="34"/>
      </w:numPr>
    </w:pPr>
  </w:style>
  <w:style w:type="paragraph" w:customStyle="1" w:styleId="InroCopy">
    <w:name w:val="InroCopy"/>
    <w:basedOn w:val="Normal"/>
    <w:semiHidden/>
    <w:qFormat/>
    <w:rsid w:val="00F137E6"/>
    <w:pPr>
      <w:spacing w:after="240"/>
    </w:pPr>
    <w:rPr>
      <w:color w:val="000F46" w:themeColor="background2"/>
      <w:sz w:val="28"/>
    </w:rPr>
  </w:style>
  <w:style w:type="paragraph" w:styleId="Date">
    <w:name w:val="Date"/>
    <w:basedOn w:val="Normal"/>
    <w:next w:val="Normal"/>
    <w:link w:val="DateChar"/>
    <w:rsid w:val="00F137E6"/>
    <w:pPr>
      <w:suppressAutoHyphens w:val="0"/>
      <w:adjustRightInd w:val="0"/>
      <w:snapToGrid w:val="0"/>
      <w:spacing w:before="0" w:after="80" w:line="260" w:lineRule="atLeast"/>
      <w:contextualSpacing/>
    </w:pPr>
    <w:rPr>
      <w:rFonts w:eastAsia="Times New Roman" w:cs="Times New Roman"/>
      <w:color w:val="FFFFFF" w:themeColor="background1"/>
    </w:rPr>
  </w:style>
  <w:style w:type="character" w:customStyle="1" w:styleId="DateChar">
    <w:name w:val="Date Char"/>
    <w:basedOn w:val="DefaultParagraphFont"/>
    <w:link w:val="Date"/>
    <w:rsid w:val="00F137E6"/>
    <w:rPr>
      <w:rFonts w:asciiTheme="minorHAnsi" w:eastAsia="Times New Roman" w:hAnsiTheme="minorHAnsi"/>
      <w:color w:val="FFFFFF" w:themeColor="background1"/>
      <w:lang w:val="en-AU" w:eastAsia="en-US"/>
    </w:rPr>
  </w:style>
  <w:style w:type="paragraph" w:customStyle="1" w:styleId="PullOutHeading">
    <w:name w:val="Pull Out Heading"/>
    <w:basedOn w:val="PulloutText"/>
    <w:semiHidden/>
    <w:qFormat/>
    <w:rsid w:val="00611B30"/>
    <w:rPr>
      <w:b/>
    </w:rPr>
  </w:style>
  <w:style w:type="paragraph" w:customStyle="1" w:styleId="ContactName">
    <w:name w:val="Contact Name"/>
    <w:basedOn w:val="Normal"/>
    <w:uiPriority w:val="8"/>
    <w:semiHidden/>
    <w:qFormat/>
    <w:rsid w:val="00463DC7"/>
    <w:pPr>
      <w:suppressAutoHyphens w:val="0"/>
      <w:spacing w:after="0" w:line="260" w:lineRule="atLeast"/>
    </w:pPr>
    <w:rPr>
      <w:b/>
      <w:szCs w:val="22"/>
    </w:rPr>
  </w:style>
  <w:style w:type="paragraph" w:customStyle="1" w:styleId="ContactDetails">
    <w:name w:val="Contact Details"/>
    <w:basedOn w:val="Normal"/>
    <w:uiPriority w:val="8"/>
    <w:semiHidden/>
    <w:qFormat/>
    <w:rsid w:val="00463DC7"/>
    <w:pPr>
      <w:suppressAutoHyphens w:val="0"/>
      <w:spacing w:before="0" w:after="0" w:line="260" w:lineRule="atLeast"/>
    </w:pPr>
    <w:rPr>
      <w:szCs w:val="22"/>
    </w:rPr>
  </w:style>
  <w:style w:type="paragraph" w:styleId="Title">
    <w:name w:val="Title"/>
    <w:basedOn w:val="Normal"/>
    <w:next w:val="Normal"/>
    <w:link w:val="TitleChar"/>
    <w:rsid w:val="00B93275"/>
    <w:pPr>
      <w:spacing w:before="240" w:after="240" w:line="520" w:lineRule="atLeast"/>
    </w:pPr>
    <w:rPr>
      <w:rFonts w:asciiTheme="majorHAnsi" w:eastAsiaTheme="majorEastAsia" w:hAnsiTheme="majorHAnsi" w:cstheme="majorBidi"/>
      <w:b/>
      <w:color w:val="000F46" w:themeColor="background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rsid w:val="00B93275"/>
    <w:rPr>
      <w:rFonts w:asciiTheme="majorHAnsi" w:eastAsiaTheme="majorEastAsia" w:hAnsiTheme="majorHAnsi" w:cstheme="majorBidi"/>
      <w:b/>
      <w:color w:val="000F46" w:themeColor="background2"/>
      <w:spacing w:val="-10"/>
      <w:kern w:val="28"/>
      <w:sz w:val="48"/>
      <w:szCs w:val="56"/>
      <w:lang w:val="en-AU" w:eastAsia="en-US"/>
    </w:rPr>
  </w:style>
  <w:style w:type="paragraph" w:customStyle="1" w:styleId="PullOutBullet">
    <w:name w:val="Pull Out Bullet"/>
    <w:basedOn w:val="PulloutText"/>
    <w:semiHidden/>
    <w:qFormat/>
    <w:rsid w:val="00611B30"/>
    <w:pPr>
      <w:numPr>
        <w:numId w:val="42"/>
      </w:numPr>
      <w:ind w:left="284" w:hanging="284"/>
    </w:pPr>
  </w:style>
  <w:style w:type="character" w:styleId="PlaceholderText">
    <w:name w:val="Placeholder Text"/>
    <w:basedOn w:val="DefaultParagraphFont"/>
    <w:uiPriority w:val="99"/>
    <w:semiHidden/>
    <w:rsid w:val="00DA38D4"/>
    <w:rPr>
      <w:color w:val="808080"/>
    </w:rPr>
  </w:style>
  <w:style w:type="paragraph" w:customStyle="1" w:styleId="Author">
    <w:name w:val="Author"/>
    <w:basedOn w:val="Normal"/>
    <w:semiHidden/>
    <w:qFormat/>
    <w:rsid w:val="00F137E6"/>
    <w:pPr>
      <w:spacing w:before="0"/>
    </w:pPr>
    <w:rPr>
      <w:b/>
      <w:color w:val="FFFFFF" w:themeColor="background1"/>
    </w:rPr>
  </w:style>
  <w:style w:type="character" w:customStyle="1" w:styleId="TableTextChar">
    <w:name w:val="Table Text Char"/>
    <w:basedOn w:val="DefaultParagraphFont"/>
    <w:link w:val="TableText"/>
    <w:rsid w:val="00CE7F7D"/>
    <w:rPr>
      <w:rFonts w:asciiTheme="minorHAnsi" w:eastAsia="Times New Roman" w:hAnsiTheme="minorHAnsi" w:cstheme="minorBidi"/>
      <w:color w:val="000000" w:themeColor="text1"/>
      <w:szCs w:val="19"/>
      <w:lang w:val="en-AU" w:eastAsia="en-AU"/>
    </w:rPr>
  </w:style>
  <w:style w:type="table" w:styleId="PlainTable1">
    <w:name w:val="Plain Table 1"/>
    <w:basedOn w:val="TableNormal"/>
    <w:uiPriority w:val="41"/>
    <w:rsid w:val="00CE7F7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ame">
    <w:name w:val="Name"/>
    <w:basedOn w:val="Normal"/>
    <w:qFormat/>
    <w:rsid w:val="009A11D8"/>
    <w:pPr>
      <w:spacing w:before="0" w:after="80"/>
    </w:pPr>
    <w:rPr>
      <w:b/>
    </w:rPr>
  </w:style>
  <w:style w:type="paragraph" w:customStyle="1" w:styleId="citation">
    <w:name w:val="citation"/>
    <w:basedOn w:val="Normal"/>
    <w:uiPriority w:val="1"/>
    <w:rsid w:val="3AC35101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3AC351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4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yperlink" Target="https://www.adobe.com/au/products/photoshop.html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chat.openai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tudents.unimelb.edu.au/academic-skills/resources/academic-integrity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library.unimelb.edu.au/recite" TargetMode="External"/><Relationship Id="rId10" Type="http://schemas.openxmlformats.org/officeDocument/2006/relationships/hyperlink" Target="https://academicintegrity.unimelb.edu.au/" TargetMode="Externa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s://go.unimelb.edu.au/8nw6" TargetMode="Externa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PANG~1\AppData\Local\Temp\MicrosoftEdgeDownloads\5d0bafcd-3265-45c4-884d-252d9bdfb229\A4-Conference-Program-Short_UoM.dotx" TargetMode="External"/></Relationships>
</file>

<file path=word/theme/theme1.xml><?xml version="1.0" encoding="utf-8"?>
<a:theme xmlns:a="http://schemas.openxmlformats.org/drawingml/2006/main" name="University of Melbourne">
  <a:themeElements>
    <a:clrScheme name="UOM Option2 Colours">
      <a:dk1>
        <a:sysClr val="windowText" lastClr="000000"/>
      </a:dk1>
      <a:lt1>
        <a:sysClr val="window" lastClr="FFFFFF"/>
      </a:lt1>
      <a:dk2>
        <a:srgbClr val="000000"/>
      </a:dk2>
      <a:lt2>
        <a:srgbClr val="000F46"/>
      </a:lt2>
      <a:accent1>
        <a:srgbClr val="000000"/>
      </a:accent1>
      <a:accent2>
        <a:srgbClr val="46C8F0"/>
      </a:accent2>
      <a:accent3>
        <a:srgbClr val="FF2D3C"/>
      </a:accent3>
      <a:accent4>
        <a:srgbClr val="885771"/>
      </a:accent4>
      <a:accent5>
        <a:srgbClr val="9FB825"/>
      </a:accent5>
      <a:accent6>
        <a:srgbClr val="003C55"/>
      </a:accent6>
      <a:hlink>
        <a:srgbClr val="000F46"/>
      </a:hlink>
      <a:folHlink>
        <a:srgbClr val="000F46"/>
      </a:folHlink>
    </a:clrScheme>
    <a:fontScheme name="UniofMe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E6E6E6"/>
        </a:solidFill>
        <a:ln>
          <a:noFill/>
        </a:ln>
      </a:spPr>
      <a:bodyPr rot="0" spcFirstLastPara="0" vertOverflow="overflow" horzOverflow="overflow" vert="horz" wrap="square" lIns="0" tIns="0" rIns="0" bIns="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dirty="0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Black Sheoak (Dark)">
      <a:srgbClr val="78000D"/>
    </a:custClr>
    <a:custClr name="Possum (Dark)">
      <a:srgbClr val="73234B"/>
    </a:custClr>
    <a:custClr name="Yam Daisy (Dark)">
      <a:srgbClr val="A84500"/>
    </a:custClr>
    <a:custClr name="River Red Gum (Light)">
      <a:srgbClr val="9FB825"/>
    </a:custClr>
    <a:custClr name="Magpie (Light)">
      <a:srgbClr val="C8C8C8"/>
    </a:custClr>
    <a:custClr name="Mt William Greenstone (Light)">
      <a:srgbClr val="ABC1A7"/>
    </a:custClr>
    <a:custClr name="River Red Gum (Dark)">
      <a:srgbClr val="2C421D"/>
    </a:custClr>
    <a:custClr name="Magpie (Dark)">
      <a:srgbClr val="2D2D2D"/>
    </a:custClr>
    <a:custClr name="Mt William Greenstone (Dark)">
      <a:srgbClr val="444A40"/>
    </a:custClr>
  </a:custClrLst>
  <a:extLst>
    <a:ext uri="{05A4C25C-085E-4340-85A3-A5531E510DB2}">
      <thm15:themeFamily xmlns:thm15="http://schemas.microsoft.com/office/thememl/2012/main" name="University of Melbourne" id="{B859F8A8-BC99-420A-8C6F-5C50384DFB8E}" vid="{5286E9F7-37B0-4667-AC89-1734819ED7B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A76E4-1E22-4420-8B71-873703FEE14E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A98121C4-4AD3-49CA-9D98-4E5EB5415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A4-Conference-Program-Short_UoM.dotx</Template>
  <TotalTime>1</TotalTime>
  <Pages>3</Pages>
  <Words>1058</Words>
  <Characters>5661</Characters>
  <Application>Microsoft Office Word</Application>
  <DocSecurity>0</DocSecurity>
  <Lines>120</Lines>
  <Paragraphs>73</Paragraphs>
  <ScaleCrop>false</ScaleCrop>
  <Company>University of Melbourne</Company>
  <LinksUpToDate>false</LinksUpToDate>
  <CharactersWithSpaces>6646</CharactersWithSpaces>
  <SharedDoc>false</SharedDoc>
  <HLinks>
    <vt:vector size="36" baseType="variant">
      <vt:variant>
        <vt:i4>5373952</vt:i4>
      </vt:variant>
      <vt:variant>
        <vt:i4>15</vt:i4>
      </vt:variant>
      <vt:variant>
        <vt:i4>0</vt:i4>
      </vt:variant>
      <vt:variant>
        <vt:i4>5</vt:i4>
      </vt:variant>
      <vt:variant>
        <vt:lpwstr>https://www.adobe.com/au/products/photoshop.html</vt:lpwstr>
      </vt:variant>
      <vt:variant>
        <vt:lpwstr/>
      </vt:variant>
      <vt:variant>
        <vt:i4>524309</vt:i4>
      </vt:variant>
      <vt:variant>
        <vt:i4>12</vt:i4>
      </vt:variant>
      <vt:variant>
        <vt:i4>0</vt:i4>
      </vt:variant>
      <vt:variant>
        <vt:i4>5</vt:i4>
      </vt:variant>
      <vt:variant>
        <vt:lpwstr>https://chat.openai.com/</vt:lpwstr>
      </vt:variant>
      <vt:variant>
        <vt:lpwstr/>
      </vt:variant>
      <vt:variant>
        <vt:i4>7340092</vt:i4>
      </vt:variant>
      <vt:variant>
        <vt:i4>9</vt:i4>
      </vt:variant>
      <vt:variant>
        <vt:i4>0</vt:i4>
      </vt:variant>
      <vt:variant>
        <vt:i4>5</vt:i4>
      </vt:variant>
      <vt:variant>
        <vt:lpwstr>https://students.unimelb.edu.au/academic-skills/resources/academic-integrity</vt:lpwstr>
      </vt:variant>
      <vt:variant>
        <vt:lpwstr>acknowledging-ai-tools-and-technologies</vt:lpwstr>
      </vt:variant>
      <vt:variant>
        <vt:i4>5046303</vt:i4>
      </vt:variant>
      <vt:variant>
        <vt:i4>6</vt:i4>
      </vt:variant>
      <vt:variant>
        <vt:i4>0</vt:i4>
      </vt:variant>
      <vt:variant>
        <vt:i4>5</vt:i4>
      </vt:variant>
      <vt:variant>
        <vt:lpwstr>https://library.unimelb.edu.au/recite</vt:lpwstr>
      </vt:variant>
      <vt:variant>
        <vt:lpwstr/>
      </vt:variant>
      <vt:variant>
        <vt:i4>4522060</vt:i4>
      </vt:variant>
      <vt:variant>
        <vt:i4>3</vt:i4>
      </vt:variant>
      <vt:variant>
        <vt:i4>0</vt:i4>
      </vt:variant>
      <vt:variant>
        <vt:i4>5</vt:i4>
      </vt:variant>
      <vt:variant>
        <vt:lpwstr>https://academicintegrity.unimelb.edu.au/</vt:lpwstr>
      </vt:variant>
      <vt:variant>
        <vt:lpwstr/>
      </vt:variant>
      <vt:variant>
        <vt:i4>6488120</vt:i4>
      </vt:variant>
      <vt:variant>
        <vt:i4>0</vt:i4>
      </vt:variant>
      <vt:variant>
        <vt:i4>0</vt:i4>
      </vt:variant>
      <vt:variant>
        <vt:i4>5</vt:i4>
      </vt:variant>
      <vt:variant>
        <vt:lpwstr>https://go.unimelb.edu.au/8nw6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Galih Pangestu</dc:creator>
  <cp:keywords/>
  <cp:lastModifiedBy>Galih Pangestu</cp:lastModifiedBy>
  <cp:revision>2</cp:revision>
  <cp:lastPrinted>2025-03-14T01:21:00Z</cp:lastPrinted>
  <dcterms:created xsi:type="dcterms:W3CDTF">2026-06-19T01:25:00Z</dcterms:created>
  <dcterms:modified xsi:type="dcterms:W3CDTF">2026-06-19T01:25:00Z</dcterms:modified>
  <cp:category>Conference Program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verTitle">
    <vt:lpwstr>Title</vt:lpwstr>
  </property>
</Properties>
</file>